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B8301" w14:textId="18BC3DEA" w:rsidR="00E24351" w:rsidRPr="008A7954" w:rsidRDefault="00E24351" w:rsidP="00E24351">
      <w:pPr>
        <w:rPr>
          <w:rFonts w:asciiTheme="minorHAnsi" w:hAnsiTheme="minorHAnsi" w:cstheme="minorHAnsi"/>
          <w:sz w:val="32"/>
          <w:szCs w:val="32"/>
        </w:rPr>
      </w:pPr>
      <w:r w:rsidRPr="008A7954">
        <w:rPr>
          <w:rFonts w:asciiTheme="minorHAnsi" w:hAnsiTheme="minorHAnsi" w:cstheme="minorHAnsi"/>
          <w:sz w:val="32"/>
          <w:szCs w:val="32"/>
        </w:rPr>
        <w:t xml:space="preserve">NAAU – </w:t>
      </w:r>
      <w:r w:rsidR="00EF5128" w:rsidRPr="008A7954">
        <w:rPr>
          <w:rFonts w:asciiTheme="minorHAnsi" w:hAnsiTheme="minorHAnsi" w:cstheme="minorHAnsi"/>
          <w:sz w:val="32"/>
          <w:szCs w:val="32"/>
        </w:rPr>
        <w:t>Antrags</w:t>
      </w:r>
      <w:r w:rsidRPr="008A7954">
        <w:rPr>
          <w:rFonts w:asciiTheme="minorHAnsi" w:hAnsiTheme="minorHAnsi" w:cstheme="minorHAnsi"/>
          <w:sz w:val="32"/>
          <w:szCs w:val="32"/>
        </w:rPr>
        <w:t xml:space="preserve">formular für das Jahr </w:t>
      </w:r>
      <w:sdt>
        <w:sdtPr>
          <w:rPr>
            <w:rFonts w:asciiTheme="minorHAnsi" w:hAnsiTheme="minorHAnsi" w:cstheme="minorHAnsi"/>
            <w:sz w:val="32"/>
            <w:szCs w:val="32"/>
          </w:rPr>
          <w:id w:val="-838768121"/>
          <w:placeholder>
            <w:docPart w:val="75AF4A7CCABE4E4889303B5EFEED107C"/>
          </w:placeholder>
          <w:showingPlcHdr/>
          <w:text/>
        </w:sdtPr>
        <w:sdtEndPr/>
        <w:sdtContent>
          <w:r w:rsidR="0005105C" w:rsidRPr="008A7954">
            <w:rPr>
              <w:rStyle w:val="Platzhaltertext"/>
              <w:rFonts w:asciiTheme="minorHAnsi" w:eastAsiaTheme="minorHAnsi" w:hAnsiTheme="minorHAnsi" w:cstheme="minorHAnsi"/>
            </w:rPr>
            <w:t>Jahr eingeben</w:t>
          </w:r>
        </w:sdtContent>
      </w:sdt>
    </w:p>
    <w:p w14:paraId="5CDDA031" w14:textId="77777777" w:rsidR="00E24351" w:rsidRPr="008A7954" w:rsidRDefault="00E24351" w:rsidP="00E24351">
      <w:pPr>
        <w:rPr>
          <w:rFonts w:asciiTheme="minorHAnsi" w:hAnsiTheme="minorHAnsi" w:cstheme="minorHAnsi"/>
          <w:b w:val="0"/>
          <w:bCs/>
        </w:rPr>
      </w:pPr>
    </w:p>
    <w:p w14:paraId="3D57680B" w14:textId="77777777" w:rsidR="00E24351" w:rsidRPr="008A7954" w:rsidRDefault="00E24351" w:rsidP="00E24351">
      <w:pPr>
        <w:rPr>
          <w:rFonts w:asciiTheme="minorHAnsi" w:hAnsiTheme="minorHAnsi" w:cstheme="minorHAnsi"/>
          <w:b w:val="0"/>
          <w:bCs/>
        </w:rPr>
      </w:pPr>
      <w:r w:rsidRPr="008A7954">
        <w:rPr>
          <w:rFonts w:asciiTheme="minorHAnsi" w:hAnsiTheme="minorHAnsi" w:cstheme="minorHAnsi"/>
          <w:b w:val="0"/>
          <w:bCs/>
        </w:rPr>
        <w:t xml:space="preserve">Dieses Formular muss bis </w:t>
      </w:r>
      <w:r w:rsidR="0052302C" w:rsidRPr="008A7954">
        <w:rPr>
          <w:rFonts w:asciiTheme="minorHAnsi" w:hAnsiTheme="minorHAnsi" w:cstheme="minorHAnsi"/>
          <w:b w:val="0"/>
          <w:bCs/>
        </w:rPr>
        <w:t xml:space="preserve">spätestens </w:t>
      </w:r>
      <w:r w:rsidRPr="008A7954">
        <w:rPr>
          <w:rFonts w:asciiTheme="minorHAnsi" w:hAnsiTheme="minorHAnsi" w:cstheme="minorHAnsi"/>
          <w:b w:val="0"/>
          <w:bCs/>
        </w:rPr>
        <w:t>30</w:t>
      </w:r>
      <w:r w:rsidR="0052302C" w:rsidRPr="008A7954">
        <w:rPr>
          <w:rFonts w:asciiTheme="minorHAnsi" w:hAnsiTheme="minorHAnsi" w:cstheme="minorHAnsi"/>
          <w:b w:val="0"/>
          <w:bCs/>
        </w:rPr>
        <w:t xml:space="preserve"> Tage vor Kursbeginn selbständig </w:t>
      </w:r>
      <w:r w:rsidRPr="008A7954">
        <w:rPr>
          <w:rFonts w:asciiTheme="minorHAnsi" w:hAnsiTheme="minorHAnsi" w:cstheme="minorHAnsi"/>
          <w:b w:val="0"/>
          <w:bCs/>
        </w:rPr>
        <w:t>an den kantonalen</w:t>
      </w:r>
      <w:r w:rsidR="0052302C" w:rsidRPr="008A7954">
        <w:rPr>
          <w:rFonts w:asciiTheme="minorHAnsi" w:hAnsiTheme="minorHAnsi" w:cstheme="minorHAnsi"/>
          <w:b w:val="0"/>
          <w:bCs/>
        </w:rPr>
        <w:t xml:space="preserve"> Chef</w:t>
      </w:r>
      <w:r w:rsidR="003F0192" w:rsidRPr="008A7954">
        <w:rPr>
          <w:rFonts w:asciiTheme="minorHAnsi" w:hAnsiTheme="minorHAnsi" w:cstheme="minorHAnsi"/>
          <w:b w:val="0"/>
          <w:bCs/>
        </w:rPr>
        <w:t> </w:t>
      </w:r>
      <w:r w:rsidRPr="008A7954">
        <w:rPr>
          <w:rFonts w:asciiTheme="minorHAnsi" w:hAnsiTheme="minorHAnsi" w:cstheme="minorHAnsi"/>
          <w:b w:val="0"/>
          <w:bCs/>
        </w:rPr>
        <w:t>Nachwuchs des AIKSV geschickt werden.</w:t>
      </w:r>
    </w:p>
    <w:p w14:paraId="5D3F4B94" w14:textId="77777777" w:rsidR="00E24351" w:rsidRPr="008A7954" w:rsidRDefault="00E24351" w:rsidP="00E24351">
      <w:pPr>
        <w:rPr>
          <w:rFonts w:asciiTheme="minorHAnsi" w:hAnsiTheme="minorHAnsi" w:cstheme="minorHAnsi"/>
          <w:b w:val="0"/>
          <w:bCs/>
        </w:rPr>
      </w:pPr>
    </w:p>
    <w:p w14:paraId="604367F2" w14:textId="77777777" w:rsidR="0052302C" w:rsidRPr="008A7954" w:rsidRDefault="0052302C" w:rsidP="0052302C">
      <w:pPr>
        <w:tabs>
          <w:tab w:val="left" w:pos="2977"/>
        </w:tabs>
        <w:rPr>
          <w:rFonts w:asciiTheme="minorHAnsi" w:hAnsiTheme="minorHAnsi" w:cstheme="minorHAnsi"/>
        </w:rPr>
      </w:pPr>
      <w:r w:rsidRPr="008A7954">
        <w:rPr>
          <w:rFonts w:asciiTheme="minorHAnsi" w:hAnsiTheme="minorHAnsi" w:cstheme="minorHAnsi"/>
        </w:rPr>
        <w:t>Antragsteller</w:t>
      </w:r>
    </w:p>
    <w:p w14:paraId="14F7A06F" w14:textId="77777777" w:rsidR="0052302C" w:rsidRPr="008A7954" w:rsidRDefault="0052302C" w:rsidP="0052302C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r w:rsidRPr="008A7954">
        <w:rPr>
          <w:rFonts w:asciiTheme="minorHAnsi" w:hAnsiTheme="minorHAnsi" w:cstheme="minorHAnsi"/>
          <w:b w:val="0"/>
          <w:bCs/>
        </w:rPr>
        <w:t>Vorname / Nachname:</w:t>
      </w:r>
      <w:r w:rsidRPr="008A7954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1266819562"/>
          <w:placeholder>
            <w:docPart w:val="A3DEF923496E4026AFA0D5DA9E37A0BE"/>
          </w:placeholder>
          <w:showingPlcHdr/>
          <w:text/>
        </w:sdtPr>
        <w:sdtEndPr/>
        <w:sdtContent>
          <w:r w:rsidRPr="008A7954">
            <w:rPr>
              <w:rStyle w:val="Platzhaltertext"/>
              <w:rFonts w:asciiTheme="minorHAnsi" w:eastAsiaTheme="minorHAnsi" w:hAnsiTheme="minorHAnsi" w:cstheme="minorHAnsi"/>
            </w:rPr>
            <w:t>Vorname/Nachname eingeben</w:t>
          </w:r>
        </w:sdtContent>
      </w:sdt>
    </w:p>
    <w:p w14:paraId="7AD27CEA" w14:textId="77777777" w:rsidR="0052302C" w:rsidRPr="008A7954" w:rsidRDefault="0052302C" w:rsidP="0052302C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r w:rsidRPr="008A7954">
        <w:rPr>
          <w:rFonts w:asciiTheme="minorHAnsi" w:hAnsiTheme="minorHAnsi" w:cstheme="minorHAnsi"/>
          <w:b w:val="0"/>
          <w:bCs/>
        </w:rPr>
        <w:t>Adresse:</w:t>
      </w:r>
      <w:r w:rsidRPr="008A7954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1329252314"/>
          <w:placeholder>
            <w:docPart w:val="79CB1DE9F85D4F02AEEDFB5FB0052C6C"/>
          </w:placeholder>
          <w:showingPlcHdr/>
          <w:text/>
        </w:sdtPr>
        <w:sdtEndPr/>
        <w:sdtContent>
          <w:r w:rsidRPr="008A7954">
            <w:rPr>
              <w:rStyle w:val="Platzhaltertext"/>
              <w:rFonts w:asciiTheme="minorHAnsi" w:eastAsiaTheme="minorHAnsi" w:hAnsiTheme="minorHAnsi" w:cstheme="minorHAnsi"/>
            </w:rPr>
            <w:t>Adresse eingeben</w:t>
          </w:r>
        </w:sdtContent>
      </w:sdt>
    </w:p>
    <w:p w14:paraId="780F1EDB" w14:textId="77777777" w:rsidR="0052302C" w:rsidRPr="008A7954" w:rsidRDefault="0052302C" w:rsidP="0052302C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r w:rsidRPr="008A7954">
        <w:rPr>
          <w:rFonts w:asciiTheme="minorHAnsi" w:hAnsiTheme="minorHAnsi" w:cstheme="minorHAnsi"/>
          <w:b w:val="0"/>
          <w:bCs/>
        </w:rPr>
        <w:t>PLZ / Ort:</w:t>
      </w:r>
      <w:r w:rsidRPr="008A7954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1700664573"/>
          <w:placeholder>
            <w:docPart w:val="C652F21FC1BA474CB4D0E6528BA290D0"/>
          </w:placeholder>
          <w:showingPlcHdr/>
          <w:text/>
        </w:sdtPr>
        <w:sdtEndPr/>
        <w:sdtContent>
          <w:r w:rsidRPr="008A7954">
            <w:rPr>
              <w:rStyle w:val="Platzhaltertext"/>
              <w:rFonts w:asciiTheme="minorHAnsi" w:eastAsiaTheme="minorHAnsi" w:hAnsiTheme="minorHAnsi" w:cstheme="minorHAnsi"/>
            </w:rPr>
            <w:t>PLZ / Ort eingeben</w:t>
          </w:r>
        </w:sdtContent>
      </w:sdt>
    </w:p>
    <w:p w14:paraId="771FAF84" w14:textId="77777777" w:rsidR="0052302C" w:rsidRPr="008A7954" w:rsidRDefault="0052302C" w:rsidP="0052302C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r w:rsidRPr="008A7954">
        <w:rPr>
          <w:rFonts w:asciiTheme="minorHAnsi" w:hAnsiTheme="minorHAnsi" w:cstheme="minorHAnsi"/>
          <w:b w:val="0"/>
          <w:bCs/>
        </w:rPr>
        <w:t>Telefon:</w:t>
      </w:r>
      <w:r w:rsidRPr="008A7954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1913577064"/>
          <w:placeholder>
            <w:docPart w:val="F2B56CB13D1F4AEFAE8D76235E99018C"/>
          </w:placeholder>
          <w:showingPlcHdr/>
          <w:text/>
        </w:sdtPr>
        <w:sdtEndPr/>
        <w:sdtContent>
          <w:r w:rsidRPr="008A7954">
            <w:rPr>
              <w:rStyle w:val="Platzhaltertext"/>
              <w:rFonts w:asciiTheme="minorHAnsi" w:eastAsiaTheme="minorHAnsi" w:hAnsiTheme="minorHAnsi" w:cstheme="minorHAnsi"/>
            </w:rPr>
            <w:t>Telefon / Mobile eingeben</w:t>
          </w:r>
        </w:sdtContent>
      </w:sdt>
    </w:p>
    <w:p w14:paraId="159D53D1" w14:textId="77777777" w:rsidR="0052302C" w:rsidRPr="008A7954" w:rsidRDefault="0052302C" w:rsidP="0052302C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proofErr w:type="gramStart"/>
      <w:r w:rsidRPr="008A7954">
        <w:rPr>
          <w:rFonts w:asciiTheme="minorHAnsi" w:hAnsiTheme="minorHAnsi" w:cstheme="minorHAnsi"/>
          <w:b w:val="0"/>
          <w:bCs/>
        </w:rPr>
        <w:t>Email</w:t>
      </w:r>
      <w:proofErr w:type="gramEnd"/>
      <w:r w:rsidRPr="008A7954">
        <w:rPr>
          <w:rFonts w:asciiTheme="minorHAnsi" w:hAnsiTheme="minorHAnsi" w:cstheme="minorHAnsi"/>
          <w:b w:val="0"/>
          <w:bCs/>
        </w:rPr>
        <w:t>:</w:t>
      </w:r>
      <w:r w:rsidRPr="008A7954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-1677721423"/>
          <w:placeholder>
            <w:docPart w:val="D7893FA33DA443C1A5091FF25BD709F1"/>
          </w:placeholder>
          <w:showingPlcHdr/>
          <w:text/>
        </w:sdtPr>
        <w:sdtEndPr/>
        <w:sdtContent>
          <w:r w:rsidRPr="008A7954">
            <w:rPr>
              <w:rStyle w:val="Platzhaltertext"/>
              <w:rFonts w:asciiTheme="minorHAnsi" w:eastAsiaTheme="minorHAnsi" w:hAnsiTheme="minorHAnsi" w:cstheme="minorHAnsi"/>
            </w:rPr>
            <w:t>Emailadresse eingeben</w:t>
          </w:r>
        </w:sdtContent>
      </w:sdt>
    </w:p>
    <w:p w14:paraId="4FA52BF4" w14:textId="77777777" w:rsidR="0052302C" w:rsidRPr="008A7954" w:rsidRDefault="0052302C" w:rsidP="0052302C">
      <w:pPr>
        <w:rPr>
          <w:rFonts w:asciiTheme="minorHAnsi" w:hAnsiTheme="minorHAnsi" w:cstheme="minorHAnsi"/>
          <w:b w:val="0"/>
          <w:bCs/>
        </w:rPr>
      </w:pPr>
    </w:p>
    <w:p w14:paraId="0E93FDDE" w14:textId="77777777" w:rsidR="0052302C" w:rsidRPr="008A7954" w:rsidRDefault="0052302C" w:rsidP="0052302C">
      <w:pPr>
        <w:tabs>
          <w:tab w:val="left" w:pos="1276"/>
        </w:tabs>
        <w:rPr>
          <w:rFonts w:asciiTheme="minorHAnsi" w:hAnsiTheme="minorHAnsi" w:cstheme="minorHAnsi"/>
          <w:b w:val="0"/>
          <w:bCs/>
        </w:rPr>
      </w:pPr>
      <w:r w:rsidRPr="008A7954">
        <w:rPr>
          <w:rFonts w:asciiTheme="minorHAnsi" w:hAnsiTheme="minorHAnsi" w:cstheme="minorHAnsi"/>
        </w:rPr>
        <w:t>Verein:</w:t>
      </w:r>
      <w:r w:rsidRPr="008A7954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-1025700281"/>
          <w:placeholder>
            <w:docPart w:val="D747916A09124999BAD7B61832A3EF8A"/>
          </w:placeholder>
          <w:showingPlcHdr/>
          <w:comboBox>
            <w:listItem w:value="Wählen Sie ein Element aus."/>
            <w:listItem w:displayText="Appenzell SV" w:value="Appenzell SV"/>
            <w:listItem w:displayText="Brülisau VOS" w:value="Brülisau VOS"/>
            <w:listItem w:displayText="Clanx SG" w:value="Clanx SG"/>
            <w:listItem w:displayText="Eggerstanden SV" w:value="Eggerstanden SV"/>
            <w:listItem w:displayText="Gonten SV" w:value="Gonten SV"/>
            <w:listItem w:displayText="Oberegg FS" w:value="Oberegg FS"/>
            <w:listItem w:displayText="Ried Inf. SV" w:value="Ried Inf. SV"/>
            <w:listItem w:displayText="Schlatt-Haslen BS" w:value="Schlatt-Haslen BS"/>
            <w:listItem w:displayText="Uli Rotach-Schwende SV" w:value="Uli Rotach-Schwende SV"/>
            <w:listItem w:displayText="PS Appenzell" w:value="PS Appenzell"/>
          </w:comboBox>
        </w:sdtPr>
        <w:sdtEndPr/>
        <w:sdtContent>
          <w:r w:rsidRPr="008A7954">
            <w:rPr>
              <w:rStyle w:val="Platzhaltertext"/>
              <w:rFonts w:asciiTheme="minorHAnsi" w:hAnsiTheme="minorHAnsi" w:cstheme="minorHAnsi"/>
            </w:rPr>
            <w:t>Verein auswählen</w:t>
          </w:r>
        </w:sdtContent>
      </w:sdt>
    </w:p>
    <w:p w14:paraId="5E7EF966" w14:textId="77777777" w:rsidR="0052302C" w:rsidRPr="008A7954" w:rsidRDefault="0052302C" w:rsidP="00E24351">
      <w:pPr>
        <w:rPr>
          <w:rFonts w:asciiTheme="minorHAnsi" w:hAnsiTheme="minorHAnsi" w:cstheme="minorHAnsi"/>
          <w:b w:val="0"/>
          <w:bCs/>
        </w:rPr>
      </w:pPr>
    </w:p>
    <w:p w14:paraId="4832B065" w14:textId="77777777" w:rsidR="0052302C" w:rsidRPr="008A7954" w:rsidRDefault="0052302C" w:rsidP="00E24351">
      <w:pPr>
        <w:rPr>
          <w:rFonts w:asciiTheme="minorHAnsi" w:hAnsiTheme="minorHAnsi" w:cstheme="minorHAnsi"/>
          <w:b w:val="0"/>
          <w:bCs/>
        </w:rPr>
      </w:pPr>
    </w:p>
    <w:p w14:paraId="5BA5F393" w14:textId="77777777" w:rsidR="0052302C" w:rsidRPr="008A7954" w:rsidRDefault="0052302C" w:rsidP="00E24351">
      <w:pPr>
        <w:rPr>
          <w:rFonts w:asciiTheme="minorHAnsi" w:hAnsiTheme="minorHAnsi" w:cstheme="minorHAnsi"/>
        </w:rPr>
      </w:pPr>
      <w:r w:rsidRPr="008A7954">
        <w:rPr>
          <w:rFonts w:asciiTheme="minorHAnsi" w:hAnsiTheme="minorHAnsi" w:cstheme="minorHAnsi"/>
        </w:rPr>
        <w:t>Beschreibung</w:t>
      </w:r>
      <w:r w:rsidR="000567DA" w:rsidRPr="008A7954">
        <w:rPr>
          <w:rFonts w:asciiTheme="minorHAnsi" w:hAnsiTheme="minorHAnsi" w:cstheme="minorHAnsi"/>
        </w:rPr>
        <w:t xml:space="preserve"> des Anlasses</w:t>
      </w:r>
      <w:r w:rsidRPr="008A7954">
        <w:rPr>
          <w:rFonts w:asciiTheme="minorHAnsi" w:hAnsiTheme="minorHAnsi" w:cstheme="minorHAnsi"/>
        </w:rPr>
        <w:t>:</w:t>
      </w:r>
    </w:p>
    <w:sdt>
      <w:sdtPr>
        <w:rPr>
          <w:rFonts w:asciiTheme="minorHAnsi" w:hAnsiTheme="minorHAnsi" w:cstheme="minorHAnsi"/>
          <w:b w:val="0"/>
          <w:bCs/>
        </w:rPr>
        <w:id w:val="1345826967"/>
        <w:placeholder>
          <w:docPart w:val="3B931FC94611472B98DCA9EB97FC1F3E"/>
        </w:placeholder>
        <w:showingPlcHdr/>
      </w:sdtPr>
      <w:sdtEndPr/>
      <w:sdtContent>
        <w:p w14:paraId="6A0E8D60" w14:textId="42C8A0B9" w:rsidR="0052302C" w:rsidRPr="008A7954" w:rsidRDefault="009434C3" w:rsidP="00E24351">
          <w:pPr>
            <w:rPr>
              <w:rFonts w:asciiTheme="minorHAnsi" w:hAnsiTheme="minorHAnsi" w:cstheme="minorHAnsi"/>
              <w:b w:val="0"/>
              <w:bCs/>
            </w:rPr>
          </w:pPr>
          <w:r w:rsidRPr="008A7954">
            <w:rPr>
              <w:rStyle w:val="Platzhaltertext"/>
              <w:rFonts w:asciiTheme="minorHAnsi" w:eastAsiaTheme="minorHAnsi" w:hAnsiTheme="minorHAnsi" w:cstheme="minorHAnsi"/>
            </w:rPr>
            <w:t>Beschreibung für den Antrag eingeben.</w:t>
          </w:r>
        </w:p>
      </w:sdtContent>
    </w:sdt>
    <w:p w14:paraId="49E5B6FF" w14:textId="77777777" w:rsidR="009434C3" w:rsidRPr="008A7954" w:rsidRDefault="009434C3" w:rsidP="00E24351">
      <w:pPr>
        <w:rPr>
          <w:rFonts w:asciiTheme="minorHAnsi" w:hAnsiTheme="minorHAnsi" w:cstheme="minorHAnsi"/>
          <w:b w:val="0"/>
          <w:bCs/>
        </w:rPr>
      </w:pPr>
    </w:p>
    <w:p w14:paraId="6A3E53B1" w14:textId="77777777" w:rsidR="000567DA" w:rsidRPr="008A7954" w:rsidRDefault="003F0192" w:rsidP="000567DA">
      <w:pPr>
        <w:tabs>
          <w:tab w:val="left" w:pos="2835"/>
        </w:tabs>
        <w:rPr>
          <w:rFonts w:asciiTheme="minorHAnsi" w:hAnsiTheme="minorHAnsi" w:cstheme="minorHAnsi"/>
        </w:rPr>
      </w:pPr>
      <w:r w:rsidRPr="008A7954">
        <w:rPr>
          <w:rFonts w:asciiTheme="minorHAnsi" w:hAnsiTheme="minorHAnsi" w:cstheme="minorHAnsi"/>
        </w:rPr>
        <w:t>Anlass-</w:t>
      </w:r>
      <w:r w:rsidR="000567DA" w:rsidRPr="008A7954">
        <w:rPr>
          <w:rFonts w:asciiTheme="minorHAnsi" w:hAnsiTheme="minorHAnsi" w:cstheme="minorHAnsi"/>
        </w:rPr>
        <w:t>Kosten</w:t>
      </w:r>
    </w:p>
    <w:sdt>
      <w:sdtPr>
        <w:rPr>
          <w:rFonts w:asciiTheme="minorHAnsi" w:hAnsiTheme="minorHAnsi" w:cstheme="minorHAnsi"/>
          <w:b w:val="0"/>
          <w:bCs/>
        </w:rPr>
        <w:id w:val="1936940595"/>
        <w:placeholder>
          <w:docPart w:val="04F6FD2AAE9D41449FDA9A3D273A367C"/>
        </w:placeholder>
        <w:showingPlcHdr/>
      </w:sdtPr>
      <w:sdtEndPr/>
      <w:sdtContent>
        <w:p w14:paraId="720D0DA3" w14:textId="27DADD9D" w:rsidR="00EF5128" w:rsidRPr="008A7954" w:rsidRDefault="008C35F0" w:rsidP="000567DA">
          <w:pPr>
            <w:tabs>
              <w:tab w:val="left" w:pos="2268"/>
            </w:tabs>
            <w:rPr>
              <w:rFonts w:asciiTheme="minorHAnsi" w:hAnsiTheme="minorHAnsi" w:cstheme="minorHAnsi"/>
              <w:b w:val="0"/>
              <w:bCs/>
            </w:rPr>
          </w:pPr>
          <w:r w:rsidRPr="008A7954">
            <w:rPr>
              <w:rStyle w:val="Platzhaltertext"/>
              <w:rFonts w:asciiTheme="minorHAnsi" w:eastAsiaTheme="minorHAnsi" w:hAnsiTheme="minorHAnsi" w:cstheme="minorHAnsi"/>
            </w:rPr>
            <w:t>geplante K</w:t>
          </w:r>
          <w:r w:rsidR="009434C3" w:rsidRPr="008A7954">
            <w:rPr>
              <w:rStyle w:val="Platzhaltertext"/>
              <w:rFonts w:asciiTheme="minorHAnsi" w:eastAsiaTheme="minorHAnsi" w:hAnsiTheme="minorHAnsi" w:cstheme="minorHAnsi"/>
            </w:rPr>
            <w:t>osten des Anlasses aufführen (z.B. Gesamtkosten</w:t>
          </w:r>
          <w:r w:rsidRPr="008A7954">
            <w:rPr>
              <w:rStyle w:val="Platzhaltertext"/>
              <w:rFonts w:asciiTheme="minorHAnsi" w:eastAsiaTheme="minorHAnsi" w:hAnsiTheme="minorHAnsi" w:cstheme="minorHAnsi"/>
            </w:rPr>
            <w:t xml:space="preserve"> / </w:t>
          </w:r>
          <w:r w:rsidR="009434C3" w:rsidRPr="008A7954">
            <w:rPr>
              <w:rStyle w:val="Platzhaltertext"/>
              <w:rFonts w:asciiTheme="minorHAnsi" w:eastAsiaTheme="minorHAnsi" w:hAnsiTheme="minorHAnsi" w:cstheme="minorHAnsi"/>
            </w:rPr>
            <w:t>pro Teilnehmer, Munition, Standbenutzung, Gewehre, etc.</w:t>
          </w:r>
        </w:p>
      </w:sdtContent>
    </w:sdt>
    <w:p w14:paraId="46DFCF44" w14:textId="68AF711B" w:rsidR="000567DA" w:rsidRPr="008A7954" w:rsidRDefault="000567DA" w:rsidP="00E24351">
      <w:pPr>
        <w:rPr>
          <w:rFonts w:asciiTheme="minorHAnsi" w:hAnsiTheme="minorHAnsi" w:cstheme="minorHAnsi"/>
          <w:b w:val="0"/>
          <w:bCs/>
        </w:rPr>
      </w:pPr>
    </w:p>
    <w:p w14:paraId="2D92F5DF" w14:textId="79EF366A" w:rsidR="005D3A4D" w:rsidRPr="008A7954" w:rsidRDefault="005D3A4D" w:rsidP="00E24351">
      <w:pPr>
        <w:rPr>
          <w:rFonts w:asciiTheme="minorHAnsi" w:hAnsiTheme="minorHAnsi" w:cstheme="minorHAnsi"/>
          <w:b w:val="0"/>
          <w:bCs/>
        </w:rPr>
      </w:pPr>
    </w:p>
    <w:p w14:paraId="49587233" w14:textId="77777777" w:rsidR="00547388" w:rsidRPr="008A7954" w:rsidRDefault="00995FA5" w:rsidP="00547388">
      <w:pPr>
        <w:rPr>
          <w:rFonts w:asciiTheme="minorHAnsi" w:hAnsiTheme="minorHAnsi" w:cstheme="minorHAnsi"/>
          <w:b w:val="0"/>
          <w:bCs/>
        </w:rPr>
      </w:pPr>
      <w:r w:rsidRPr="008A7954">
        <w:rPr>
          <w:rFonts w:asciiTheme="minorHAnsi" w:hAnsiTheme="minorHAnsi" w:cstheme="minorHAnsi"/>
          <w:b w:val="0"/>
          <w:bCs/>
        </w:rPr>
        <w:t>Ort</w:t>
      </w:r>
      <w:r w:rsidR="00547388" w:rsidRPr="008A7954">
        <w:rPr>
          <w:rFonts w:asciiTheme="minorHAnsi" w:hAnsiTheme="minorHAnsi" w:cstheme="minorHAnsi"/>
          <w:b w:val="0"/>
          <w:bCs/>
        </w:rPr>
        <w:t xml:space="preserve"> / Datum:</w:t>
      </w:r>
      <w:r w:rsidR="00547388" w:rsidRPr="008A7954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-768079183"/>
          <w:placeholder>
            <w:docPart w:val="38F00ED03AA54C098693B7C995EED443"/>
          </w:placeholder>
          <w:showingPlcHdr/>
        </w:sdtPr>
        <w:sdtEndPr/>
        <w:sdtContent>
          <w:r w:rsidR="00AD7333" w:rsidRPr="008A7954">
            <w:rPr>
              <w:rStyle w:val="Platzhaltertext"/>
              <w:rFonts w:asciiTheme="minorHAnsi" w:eastAsiaTheme="minorHAnsi" w:hAnsiTheme="minorHAnsi" w:cstheme="minorHAnsi"/>
            </w:rPr>
            <w:t>Ort</w:t>
          </w:r>
          <w:r w:rsidR="008218ED" w:rsidRPr="008A7954">
            <w:rPr>
              <w:rStyle w:val="Platzhaltertext"/>
              <w:rFonts w:asciiTheme="minorHAnsi" w:eastAsiaTheme="minorHAnsi" w:hAnsiTheme="minorHAnsi" w:cstheme="minorHAnsi"/>
            </w:rPr>
            <w:t xml:space="preserve"> </w:t>
          </w:r>
          <w:r w:rsidR="00AD7333" w:rsidRPr="008A7954">
            <w:rPr>
              <w:rStyle w:val="Platzhaltertext"/>
              <w:rFonts w:asciiTheme="minorHAnsi" w:eastAsiaTheme="minorHAnsi" w:hAnsiTheme="minorHAnsi" w:cstheme="minorHAnsi"/>
            </w:rPr>
            <w:t>/</w:t>
          </w:r>
          <w:r w:rsidR="008218ED" w:rsidRPr="008A7954">
            <w:rPr>
              <w:rStyle w:val="Platzhaltertext"/>
              <w:rFonts w:asciiTheme="minorHAnsi" w:eastAsiaTheme="minorHAnsi" w:hAnsiTheme="minorHAnsi" w:cstheme="minorHAnsi"/>
            </w:rPr>
            <w:t xml:space="preserve"> </w:t>
          </w:r>
          <w:r w:rsidR="00AD7333" w:rsidRPr="008A7954">
            <w:rPr>
              <w:rStyle w:val="Platzhaltertext"/>
              <w:rFonts w:asciiTheme="minorHAnsi" w:eastAsiaTheme="minorHAnsi" w:hAnsiTheme="minorHAnsi" w:cstheme="minorHAnsi"/>
            </w:rPr>
            <w:t xml:space="preserve">Datum </w:t>
          </w:r>
          <w:r w:rsidR="008218ED" w:rsidRPr="008A7954">
            <w:rPr>
              <w:rStyle w:val="Platzhaltertext"/>
              <w:rFonts w:asciiTheme="minorHAnsi" w:eastAsiaTheme="minorHAnsi" w:hAnsiTheme="minorHAnsi" w:cstheme="minorHAnsi"/>
            </w:rPr>
            <w:t>ein</w:t>
          </w:r>
          <w:r w:rsidR="00AD7333" w:rsidRPr="008A7954">
            <w:rPr>
              <w:rStyle w:val="Platzhaltertext"/>
              <w:rFonts w:asciiTheme="minorHAnsi" w:eastAsiaTheme="minorHAnsi" w:hAnsiTheme="minorHAnsi" w:cstheme="minorHAnsi"/>
            </w:rPr>
            <w:t>geben</w:t>
          </w:r>
        </w:sdtContent>
      </w:sdt>
    </w:p>
    <w:p w14:paraId="6121F122" w14:textId="77777777" w:rsidR="00995FA5" w:rsidRPr="008A7954" w:rsidRDefault="00995FA5" w:rsidP="00547388">
      <w:pPr>
        <w:tabs>
          <w:tab w:val="left" w:pos="1560"/>
        </w:tabs>
        <w:rPr>
          <w:rFonts w:asciiTheme="minorHAnsi" w:hAnsiTheme="minorHAnsi" w:cstheme="minorHAnsi"/>
          <w:b w:val="0"/>
          <w:bCs/>
        </w:rPr>
      </w:pPr>
    </w:p>
    <w:p w14:paraId="6E2C80B0" w14:textId="77777777" w:rsidR="00995FA5" w:rsidRPr="008A7954" w:rsidRDefault="00995FA5" w:rsidP="00E24351">
      <w:pPr>
        <w:rPr>
          <w:rFonts w:asciiTheme="minorHAnsi" w:hAnsiTheme="minorHAnsi" w:cstheme="minorHAnsi"/>
          <w:b w:val="0"/>
          <w:bCs/>
        </w:rPr>
      </w:pPr>
    </w:p>
    <w:p w14:paraId="3C51C9E3" w14:textId="77777777" w:rsidR="00547388" w:rsidRPr="008A7954" w:rsidRDefault="00547388" w:rsidP="00E24351">
      <w:pPr>
        <w:rPr>
          <w:rFonts w:asciiTheme="minorHAnsi" w:hAnsiTheme="minorHAnsi" w:cstheme="minorHAnsi"/>
          <w:b w:val="0"/>
          <w:bCs/>
        </w:rPr>
      </w:pPr>
    </w:p>
    <w:p w14:paraId="28BADD50" w14:textId="36D9775A" w:rsidR="00547388" w:rsidRPr="008A7954" w:rsidRDefault="00547388" w:rsidP="00E24351">
      <w:pPr>
        <w:rPr>
          <w:rFonts w:asciiTheme="minorHAnsi" w:hAnsiTheme="minorHAnsi" w:cstheme="minorHAnsi"/>
          <w:b w:val="0"/>
          <w:bCs/>
        </w:rPr>
      </w:pPr>
      <w:r w:rsidRPr="008A7954">
        <w:rPr>
          <w:rFonts w:asciiTheme="minorHAnsi" w:hAnsiTheme="minorHAnsi" w:cstheme="minorHAnsi"/>
          <w:b w:val="0"/>
          <w:bCs/>
        </w:rPr>
        <w:t>Unterschrift:</w:t>
      </w:r>
    </w:p>
    <w:p w14:paraId="4FC498E0" w14:textId="4429B9C4" w:rsidR="009A1197" w:rsidRPr="008A7954" w:rsidRDefault="009A1197" w:rsidP="00E24351">
      <w:pPr>
        <w:rPr>
          <w:rFonts w:asciiTheme="minorHAnsi" w:hAnsiTheme="minorHAnsi" w:cstheme="minorHAnsi"/>
          <w:b w:val="0"/>
          <w:bCs/>
        </w:rPr>
      </w:pPr>
    </w:p>
    <w:p w14:paraId="0FC87FBA" w14:textId="1D2E3B01" w:rsidR="009A1197" w:rsidRPr="008A7954" w:rsidRDefault="009A1197" w:rsidP="00E24351">
      <w:pPr>
        <w:rPr>
          <w:rFonts w:asciiTheme="minorHAnsi" w:hAnsiTheme="minorHAnsi" w:cstheme="minorHAnsi"/>
          <w:b w:val="0"/>
          <w:bCs/>
        </w:rPr>
      </w:pPr>
    </w:p>
    <w:sectPr w:rsidR="009A1197" w:rsidRPr="008A7954" w:rsidSect="008218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19" w:right="1123" w:bottom="1134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CC3B2" w14:textId="77777777" w:rsidR="008043EE" w:rsidRDefault="008043EE" w:rsidP="004D11EA">
      <w:r>
        <w:separator/>
      </w:r>
    </w:p>
  </w:endnote>
  <w:endnote w:type="continuationSeparator" w:id="0">
    <w:p w14:paraId="0D83DB09" w14:textId="77777777" w:rsidR="008043EE" w:rsidRDefault="008043EE" w:rsidP="004D1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 CE">
    <w:altName w:val="Trebuchet MS"/>
    <w:charset w:val="00"/>
    <w:family w:val="swiss"/>
    <w:pitch w:val="variable"/>
    <w:sig w:usb0="00000001" w:usb1="00000000" w:usb2="00000000" w:usb3="00000000" w:csb0="00000013" w:csb1="00000000"/>
  </w:font>
  <w:font w:name="Frutiger 55 Roman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20BB8" w14:textId="77777777" w:rsidR="00496612" w:rsidRDefault="0049661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529A9" w14:textId="77777777" w:rsidR="00496612" w:rsidRDefault="0049661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B4A0E" w14:textId="77777777" w:rsidR="00496612" w:rsidRDefault="0049661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9035B" w14:textId="77777777" w:rsidR="008043EE" w:rsidRDefault="008043EE" w:rsidP="004D11EA">
      <w:r>
        <w:separator/>
      </w:r>
    </w:p>
  </w:footnote>
  <w:footnote w:type="continuationSeparator" w:id="0">
    <w:p w14:paraId="1CD98BE8" w14:textId="77777777" w:rsidR="008043EE" w:rsidRDefault="008043EE" w:rsidP="004D1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6259E" w14:textId="77777777" w:rsidR="00496612" w:rsidRDefault="0049661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059D" w14:textId="77777777" w:rsidR="00496612" w:rsidRDefault="0049661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89646" w14:textId="77777777" w:rsidR="004D11EA" w:rsidRPr="00DF31E9" w:rsidRDefault="004D11EA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bCs/>
        <w:sz w:val="16"/>
        <w:szCs w:val="16"/>
      </w:rPr>
    </w:pPr>
    <w:r w:rsidRPr="00DF31E9">
      <w:rPr>
        <w:rFonts w:asciiTheme="minorHAnsi" w:hAnsiTheme="minorHAnsi" w:cstheme="minorHAnsi"/>
        <w:bCs/>
        <w:sz w:val="16"/>
        <w:szCs w:val="16"/>
      </w:rPr>
      <w:t>AIKSV</w:t>
    </w:r>
    <w:r w:rsidR="002129A7">
      <w:rPr>
        <w:rFonts w:asciiTheme="minorHAnsi" w:hAnsiTheme="minorHAnsi" w:cstheme="minorHAnsi"/>
        <w:bCs/>
        <w:sz w:val="16"/>
        <w:szCs w:val="16"/>
      </w:rPr>
      <w:t xml:space="preserve"> </w:t>
    </w:r>
    <w:r w:rsidR="00A77827">
      <w:rPr>
        <w:rFonts w:asciiTheme="minorHAnsi" w:hAnsiTheme="minorHAnsi" w:cstheme="minorHAnsi"/>
        <w:bCs/>
        <w:sz w:val="16"/>
        <w:szCs w:val="16"/>
      </w:rPr>
      <w:t xml:space="preserve">Chef </w:t>
    </w:r>
    <w:r w:rsidR="00154B53">
      <w:rPr>
        <w:rFonts w:asciiTheme="minorHAnsi" w:hAnsiTheme="minorHAnsi" w:cstheme="minorHAnsi"/>
        <w:bCs/>
        <w:sz w:val="16"/>
        <w:szCs w:val="16"/>
      </w:rPr>
      <w:t>Nachwuchs</w:t>
    </w:r>
  </w:p>
  <w:p w14:paraId="3FB9AE9B" w14:textId="77777777" w:rsidR="004D11EA" w:rsidRPr="00DF31E9" w:rsidRDefault="002A6EF5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noProof/>
        <w:lang w:val="de-CH"/>
      </w:rPr>
      <w:drawing>
        <wp:anchor distT="0" distB="0" distL="114300" distR="114300" simplePos="0" relativeHeight="251656704" behindDoc="1" locked="0" layoutInCell="1" allowOverlap="1" wp14:anchorId="1ABAFF5E" wp14:editId="12E373D2">
          <wp:simplePos x="0" y="0"/>
          <wp:positionH relativeFrom="column">
            <wp:posOffset>5490845</wp:posOffset>
          </wp:positionH>
          <wp:positionV relativeFrom="paragraph">
            <wp:posOffset>76200</wp:posOffset>
          </wp:positionV>
          <wp:extent cx="629920" cy="781050"/>
          <wp:effectExtent l="0" t="0" r="0" b="0"/>
          <wp:wrapNone/>
          <wp:docPr id="2" name="Grafik 2" descr="\\GOKAPC01\Dokumente\Eigene Dateien\Privat\Sport\Schiessen\AIKSV\Sekretariat\Vorlage Formulare\AIKSV-Bä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OKAPC01\Dokumente\Eigene Dateien\Privat\Sport\Schiessen\AIKSV\Sekretariat\Vorlage Formulare\AIKSV-Bä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0359">
      <w:rPr>
        <w:rFonts w:asciiTheme="minorHAnsi" w:hAnsiTheme="minorHAnsi" w:cstheme="minorHAnsi"/>
        <w:b w:val="0"/>
        <w:sz w:val="16"/>
        <w:szCs w:val="16"/>
      </w:rPr>
      <w:t>Silvio Messmer</w:t>
    </w:r>
  </w:p>
  <w:p w14:paraId="516C4C78" w14:textId="7347FC35" w:rsidR="00D60359" w:rsidRDefault="00E655C2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noProof/>
        <w:sz w:val="16"/>
        <w:szCs w:val="16"/>
        <w:lang w:val="de-CH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DEFB62" wp14:editId="175EAC01">
              <wp:simplePos x="0" y="0"/>
              <wp:positionH relativeFrom="column">
                <wp:posOffset>3325021</wp:posOffset>
              </wp:positionH>
              <wp:positionV relativeFrom="paragraph">
                <wp:posOffset>127000</wp:posOffset>
              </wp:positionV>
              <wp:extent cx="2152650" cy="488950"/>
              <wp:effectExtent l="0" t="0" r="0" b="0"/>
              <wp:wrapNone/>
              <wp:docPr id="6" name="Textfeld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2650" cy="4889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F96E31" w14:textId="77777777" w:rsidR="002A6EF5" w:rsidRPr="002C7C79" w:rsidRDefault="002A6EF5" w:rsidP="002A6EF5">
                          <w:pPr>
                            <w:jc w:val="right"/>
                            <w:rPr>
                              <w:rFonts w:asciiTheme="minorHAnsi" w:hAnsiTheme="minorHAnsi" w:cstheme="minorHAnsi"/>
                              <w:b w:val="0"/>
                              <w:szCs w:val="16"/>
                            </w:rPr>
                          </w:pPr>
                          <w:r w:rsidRPr="002C7C79">
                            <w:rPr>
                              <w:rFonts w:asciiTheme="minorHAnsi" w:hAnsiTheme="minorHAnsi" w:cstheme="minorHAnsi"/>
                              <w:szCs w:val="16"/>
                            </w:rPr>
                            <w:t>KANTONALSCHÜTZENVERBAND</w:t>
                          </w:r>
                        </w:p>
                        <w:p w14:paraId="6D0520BE" w14:textId="77777777" w:rsidR="002A6EF5" w:rsidRDefault="002A6EF5" w:rsidP="002A6EF5">
                          <w:pPr>
                            <w:jc w:val="right"/>
                          </w:pPr>
                          <w:r w:rsidRPr="002C7C79">
                            <w:rPr>
                              <w:rFonts w:asciiTheme="minorHAnsi" w:hAnsiTheme="minorHAnsi" w:cstheme="minorHAnsi"/>
                              <w:sz w:val="20"/>
                              <w:szCs w:val="16"/>
                            </w:rPr>
                            <w:t>APPENZELL INNERRHODEN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" tIns="36000" rIns="0" bIns="3600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ADEFB62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style="position:absolute;left:0;text-align:left;margin-left:261.8pt;margin-top:10pt;width:169.5pt;height:38.5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" fillcolor="white [3201]" stroked="f" strokeweight=".5pt">
              <v:textbox style="mso-fit-shape-to-text:t" inset="1mm,1mm,0,1mm">
                <w:txbxContent>
                  <w:p w14:paraId="25F96E31" w14:textId="77777777" w:rsidR="002A6EF5" w:rsidRPr="002C7C79" w:rsidRDefault="002A6EF5" w:rsidP="002A6EF5">
                    <w:pPr>
                      <w:jc w:val="right"/>
                      <w:rPr>
                        <w:rFonts w:asciiTheme="minorHAnsi" w:hAnsiTheme="minorHAnsi" w:cstheme="minorHAnsi"/>
                        <w:b w:val="0"/>
                        <w:szCs w:val="16"/>
                      </w:rPr>
                    </w:pPr>
                    <w:r w:rsidRPr="002C7C79">
                      <w:rPr>
                        <w:rFonts w:asciiTheme="minorHAnsi" w:hAnsiTheme="minorHAnsi" w:cstheme="minorHAnsi"/>
                        <w:szCs w:val="16"/>
                      </w:rPr>
                      <w:t>KANTONALSCHÜTZENVERBAND</w:t>
                    </w:r>
                  </w:p>
                  <w:p w14:paraId="6D0520BE" w14:textId="77777777" w:rsidR="002A6EF5" w:rsidRDefault="002A6EF5" w:rsidP="002A6EF5">
                    <w:pPr>
                      <w:jc w:val="right"/>
                    </w:pPr>
                    <w:r w:rsidRPr="002C7C79">
                      <w:rPr>
                        <w:rFonts w:asciiTheme="minorHAnsi" w:hAnsiTheme="minorHAnsi" w:cstheme="minorHAnsi"/>
                        <w:sz w:val="20"/>
                        <w:szCs w:val="16"/>
                      </w:rPr>
                      <w:t>APPENZELL INNERRHODEN</w:t>
                    </w:r>
                  </w:p>
                </w:txbxContent>
              </v:textbox>
            </v:shape>
          </w:pict>
        </mc:Fallback>
      </mc:AlternateContent>
    </w:r>
    <w:r w:rsidR="00AD5269">
      <w:rPr>
        <w:rFonts w:asciiTheme="minorHAnsi" w:hAnsiTheme="minorHAnsi" w:cstheme="minorHAnsi"/>
        <w:b w:val="0"/>
        <w:sz w:val="16"/>
        <w:szCs w:val="16"/>
      </w:rPr>
      <w:t>Schönenbüel 31</w:t>
    </w:r>
  </w:p>
  <w:p w14:paraId="42BE8178" w14:textId="77777777" w:rsidR="004D11EA" w:rsidRDefault="00154B53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b w:val="0"/>
        <w:sz w:val="16"/>
        <w:szCs w:val="16"/>
      </w:rPr>
      <w:t>9050</w:t>
    </w:r>
    <w:r w:rsidR="002129A7">
      <w:rPr>
        <w:rFonts w:asciiTheme="minorHAnsi" w:hAnsiTheme="minorHAnsi" w:cstheme="minorHAnsi"/>
        <w:b w:val="0"/>
        <w:sz w:val="16"/>
        <w:szCs w:val="16"/>
      </w:rPr>
      <w:t xml:space="preserve"> </w:t>
    </w:r>
    <w:r w:rsidR="00A26B37">
      <w:rPr>
        <w:rFonts w:asciiTheme="minorHAnsi" w:hAnsiTheme="minorHAnsi" w:cstheme="minorHAnsi"/>
        <w:b w:val="0"/>
        <w:sz w:val="16"/>
        <w:szCs w:val="16"/>
      </w:rPr>
      <w:t xml:space="preserve">Appenzell </w:t>
    </w:r>
    <w:r w:rsidR="00D60359">
      <w:rPr>
        <w:rFonts w:asciiTheme="minorHAnsi" w:hAnsiTheme="minorHAnsi" w:cstheme="minorHAnsi"/>
        <w:b w:val="0"/>
        <w:sz w:val="16"/>
        <w:szCs w:val="16"/>
      </w:rPr>
      <w:t>Steinegg</w:t>
    </w:r>
  </w:p>
  <w:p w14:paraId="2179A553" w14:textId="77777777" w:rsidR="00D60359" w:rsidRDefault="00D60359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</w:p>
  <w:p w14:paraId="52C814A1" w14:textId="77777777" w:rsidR="00D01CD7" w:rsidRPr="00DF31E9" w:rsidRDefault="00D01CD7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b w:val="0"/>
        <w:sz w:val="16"/>
        <w:szCs w:val="16"/>
      </w:rPr>
      <w:t>071 780 14 07</w:t>
    </w:r>
  </w:p>
  <w:p w14:paraId="60CC3629" w14:textId="77777777" w:rsidR="00D60359" w:rsidRDefault="00154B53" w:rsidP="00D60359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b w:val="0"/>
        <w:sz w:val="16"/>
        <w:szCs w:val="16"/>
      </w:rPr>
      <w:t xml:space="preserve">079 </w:t>
    </w:r>
    <w:r w:rsidR="00D60359">
      <w:rPr>
        <w:rFonts w:asciiTheme="minorHAnsi" w:hAnsiTheme="minorHAnsi" w:cstheme="minorHAnsi"/>
        <w:b w:val="0"/>
        <w:sz w:val="16"/>
        <w:szCs w:val="16"/>
      </w:rPr>
      <w:t>328 09 20</w:t>
    </w:r>
  </w:p>
  <w:p w14:paraId="15469C49" w14:textId="77777777" w:rsidR="00D60359" w:rsidRDefault="00D01CD7" w:rsidP="00D60359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b w:val="0"/>
        <w:sz w:val="16"/>
        <w:szCs w:val="16"/>
      </w:rPr>
      <w:t>nachwuchs</w:t>
    </w:r>
    <w:r w:rsidR="00D60359" w:rsidRPr="00D60359">
      <w:rPr>
        <w:rFonts w:asciiTheme="minorHAnsi" w:hAnsiTheme="minorHAnsi" w:cstheme="minorHAnsi"/>
        <w:b w:val="0"/>
        <w:sz w:val="16"/>
        <w:szCs w:val="16"/>
      </w:rPr>
      <w:t>@</w:t>
    </w:r>
    <w:r>
      <w:rPr>
        <w:rFonts w:asciiTheme="minorHAnsi" w:hAnsiTheme="minorHAnsi" w:cstheme="minorHAnsi"/>
        <w:b w:val="0"/>
        <w:sz w:val="16"/>
        <w:szCs w:val="16"/>
      </w:rPr>
      <w:t>aiksv</w:t>
    </w:r>
    <w:r w:rsidR="00D60359" w:rsidRPr="00D60359">
      <w:rPr>
        <w:rFonts w:asciiTheme="minorHAnsi" w:hAnsiTheme="minorHAnsi" w:cstheme="minorHAnsi"/>
        <w:b w:val="0"/>
        <w:sz w:val="16"/>
        <w:szCs w:val="16"/>
      </w:rPr>
      <w:t>.ch</w:t>
    </w:r>
  </w:p>
  <w:p w14:paraId="50E66ABE" w14:textId="77777777" w:rsidR="00B16D3D" w:rsidRPr="00FD7269" w:rsidRDefault="004D11EA" w:rsidP="00FD7269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 w:rsidRPr="00DF31E9">
      <w:rPr>
        <w:rFonts w:asciiTheme="minorHAnsi" w:hAnsiTheme="minorHAnsi" w:cstheme="minorHAnsi"/>
        <w:b w:val="0"/>
        <w:sz w:val="16"/>
        <w:szCs w:val="16"/>
      </w:rPr>
      <w:t>www.aiksv.ch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83bm0COwzA47XnE++SZw4Jz42zyhONmJfVEecj9uJVPRiZO1CLeVIohu1CiuY7k8rDCTQyozHfZ4maUn3E3Bew==" w:salt="MHo5SHLi52CkZINVvKO/Nw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3EE"/>
    <w:rsid w:val="00004CD3"/>
    <w:rsid w:val="000140D2"/>
    <w:rsid w:val="00027583"/>
    <w:rsid w:val="0005105C"/>
    <w:rsid w:val="000567DA"/>
    <w:rsid w:val="0006127A"/>
    <w:rsid w:val="00090BEA"/>
    <w:rsid w:val="00116C98"/>
    <w:rsid w:val="00117EED"/>
    <w:rsid w:val="00154B53"/>
    <w:rsid w:val="001B0D4D"/>
    <w:rsid w:val="00206EAC"/>
    <w:rsid w:val="002129A7"/>
    <w:rsid w:val="00225E2B"/>
    <w:rsid w:val="00265812"/>
    <w:rsid w:val="00283CC3"/>
    <w:rsid w:val="00286857"/>
    <w:rsid w:val="002A1BCB"/>
    <w:rsid w:val="002A6EF5"/>
    <w:rsid w:val="002B0850"/>
    <w:rsid w:val="002C3A0D"/>
    <w:rsid w:val="002D0821"/>
    <w:rsid w:val="002E3D92"/>
    <w:rsid w:val="002E7C40"/>
    <w:rsid w:val="002F3DAF"/>
    <w:rsid w:val="00304319"/>
    <w:rsid w:val="00324B0F"/>
    <w:rsid w:val="00327E1A"/>
    <w:rsid w:val="0033262D"/>
    <w:rsid w:val="00332D94"/>
    <w:rsid w:val="00364B68"/>
    <w:rsid w:val="003720C7"/>
    <w:rsid w:val="0039035A"/>
    <w:rsid w:val="003F0192"/>
    <w:rsid w:val="003F6D7E"/>
    <w:rsid w:val="00416D75"/>
    <w:rsid w:val="004235F4"/>
    <w:rsid w:val="00444BE4"/>
    <w:rsid w:val="00476610"/>
    <w:rsid w:val="00483BB2"/>
    <w:rsid w:val="00487026"/>
    <w:rsid w:val="00493D12"/>
    <w:rsid w:val="00496612"/>
    <w:rsid w:val="004B1034"/>
    <w:rsid w:val="004B457C"/>
    <w:rsid w:val="004B4B6A"/>
    <w:rsid w:val="004C7DA9"/>
    <w:rsid w:val="004D00EE"/>
    <w:rsid w:val="004D11EA"/>
    <w:rsid w:val="004D1F35"/>
    <w:rsid w:val="004E1844"/>
    <w:rsid w:val="0050641A"/>
    <w:rsid w:val="0052302C"/>
    <w:rsid w:val="0052659B"/>
    <w:rsid w:val="00547388"/>
    <w:rsid w:val="005811F1"/>
    <w:rsid w:val="005D3A4D"/>
    <w:rsid w:val="005D6C45"/>
    <w:rsid w:val="005E015B"/>
    <w:rsid w:val="00606900"/>
    <w:rsid w:val="00611917"/>
    <w:rsid w:val="00617DBD"/>
    <w:rsid w:val="006476BA"/>
    <w:rsid w:val="0065104C"/>
    <w:rsid w:val="00657E59"/>
    <w:rsid w:val="00685C04"/>
    <w:rsid w:val="006A0A57"/>
    <w:rsid w:val="006D3318"/>
    <w:rsid w:val="006D7B35"/>
    <w:rsid w:val="006E7A62"/>
    <w:rsid w:val="00727BC3"/>
    <w:rsid w:val="007413E2"/>
    <w:rsid w:val="00746704"/>
    <w:rsid w:val="007613EF"/>
    <w:rsid w:val="007E0559"/>
    <w:rsid w:val="008043EE"/>
    <w:rsid w:val="00807217"/>
    <w:rsid w:val="008218ED"/>
    <w:rsid w:val="00831384"/>
    <w:rsid w:val="008453C2"/>
    <w:rsid w:val="008A31D2"/>
    <w:rsid w:val="008A7954"/>
    <w:rsid w:val="008C35F0"/>
    <w:rsid w:val="009170C3"/>
    <w:rsid w:val="00925C28"/>
    <w:rsid w:val="009434C3"/>
    <w:rsid w:val="0095269E"/>
    <w:rsid w:val="00990BFE"/>
    <w:rsid w:val="00995FA5"/>
    <w:rsid w:val="00997B0C"/>
    <w:rsid w:val="009A1197"/>
    <w:rsid w:val="00A00FAF"/>
    <w:rsid w:val="00A26B37"/>
    <w:rsid w:val="00A33CAE"/>
    <w:rsid w:val="00A37EE0"/>
    <w:rsid w:val="00A71F1B"/>
    <w:rsid w:val="00A72A9B"/>
    <w:rsid w:val="00A77827"/>
    <w:rsid w:val="00AC5871"/>
    <w:rsid w:val="00AD4FC0"/>
    <w:rsid w:val="00AD5269"/>
    <w:rsid w:val="00AD7333"/>
    <w:rsid w:val="00B16D3D"/>
    <w:rsid w:val="00B41E79"/>
    <w:rsid w:val="00BB5961"/>
    <w:rsid w:val="00BB5C1A"/>
    <w:rsid w:val="00BC7F04"/>
    <w:rsid w:val="00C22AD4"/>
    <w:rsid w:val="00C26A93"/>
    <w:rsid w:val="00C2783B"/>
    <w:rsid w:val="00C7320E"/>
    <w:rsid w:val="00CB1B93"/>
    <w:rsid w:val="00CC322D"/>
    <w:rsid w:val="00CD3876"/>
    <w:rsid w:val="00CE0CD9"/>
    <w:rsid w:val="00D00DE6"/>
    <w:rsid w:val="00D01CD7"/>
    <w:rsid w:val="00D60359"/>
    <w:rsid w:val="00D83544"/>
    <w:rsid w:val="00DA2766"/>
    <w:rsid w:val="00DF31E9"/>
    <w:rsid w:val="00E05016"/>
    <w:rsid w:val="00E24351"/>
    <w:rsid w:val="00E463CA"/>
    <w:rsid w:val="00E655C2"/>
    <w:rsid w:val="00E927F7"/>
    <w:rsid w:val="00EF5128"/>
    <w:rsid w:val="00F243FF"/>
    <w:rsid w:val="00F43462"/>
    <w:rsid w:val="00F60BCD"/>
    <w:rsid w:val="00F8236B"/>
    <w:rsid w:val="00F86161"/>
    <w:rsid w:val="00FB5C41"/>
    <w:rsid w:val="00FC6A91"/>
    <w:rsid w:val="00FD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BEF5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24351"/>
    <w:rPr>
      <w:rFonts w:ascii="Univers CE" w:eastAsia="Times New Roman" w:hAnsi="Univers CE"/>
      <w:b/>
      <w:color w:val="000000"/>
      <w:sz w:val="22"/>
      <w:lang w:val="de-DE" w:eastAsia="de-CH"/>
    </w:rPr>
  </w:style>
  <w:style w:type="paragraph" w:styleId="berschrift1">
    <w:name w:val="heading 1"/>
    <w:basedOn w:val="Standard"/>
    <w:next w:val="Standard"/>
    <w:link w:val="berschrift1Zchn"/>
    <w:qFormat/>
    <w:rsid w:val="00493D12"/>
    <w:pPr>
      <w:keepNext/>
      <w:spacing w:before="240" w:after="60"/>
      <w:outlineLvl w:val="0"/>
    </w:pPr>
    <w:rPr>
      <w:rFonts w:asciiTheme="minorHAnsi" w:eastAsiaTheme="majorEastAsia" w:hAnsiTheme="minorHAnsi" w:cstheme="majorBidi"/>
      <w:bCs/>
      <w:color w:val="auto"/>
      <w:kern w:val="32"/>
      <w:sz w:val="32"/>
      <w:szCs w:val="32"/>
      <w:lang w:val="de-CH" w:eastAsia="en-US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93D12"/>
    <w:pPr>
      <w:keepNext/>
      <w:spacing w:before="240" w:after="60"/>
      <w:outlineLvl w:val="1"/>
    </w:pPr>
    <w:rPr>
      <w:rFonts w:asciiTheme="minorHAnsi" w:eastAsiaTheme="majorEastAsia" w:hAnsiTheme="minorHAnsi" w:cstheme="majorBidi"/>
      <w:bCs/>
      <w:i/>
      <w:iCs/>
      <w:color w:val="auto"/>
      <w:sz w:val="28"/>
      <w:szCs w:val="28"/>
      <w:lang w:val="de-CH" w:eastAsia="en-US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493D12"/>
    <w:pPr>
      <w:keepNext/>
      <w:spacing w:before="240" w:after="60"/>
      <w:outlineLvl w:val="2"/>
    </w:pPr>
    <w:rPr>
      <w:rFonts w:asciiTheme="minorHAnsi" w:eastAsiaTheme="majorEastAsia" w:hAnsiTheme="minorHAnsi" w:cstheme="majorBidi"/>
      <w:bCs/>
      <w:color w:val="auto"/>
      <w:sz w:val="26"/>
      <w:szCs w:val="26"/>
      <w:lang w:val="de-CH" w:eastAsia="en-US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493D12"/>
    <w:pPr>
      <w:keepNext/>
      <w:spacing w:before="240" w:after="60"/>
      <w:outlineLvl w:val="3"/>
    </w:pPr>
    <w:rPr>
      <w:rFonts w:asciiTheme="minorHAnsi" w:eastAsiaTheme="minorEastAsia" w:hAnsiTheme="minorHAnsi" w:cstheme="minorBidi"/>
      <w:bCs/>
      <w:color w:val="auto"/>
      <w:sz w:val="28"/>
      <w:szCs w:val="28"/>
      <w:lang w:val="de-CH" w:eastAsia="en-US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493D12"/>
    <w:pPr>
      <w:spacing w:before="240" w:after="60"/>
      <w:outlineLvl w:val="4"/>
    </w:pPr>
    <w:rPr>
      <w:rFonts w:asciiTheme="minorHAnsi" w:eastAsiaTheme="minorEastAsia" w:hAnsiTheme="minorHAnsi" w:cstheme="minorBidi"/>
      <w:bCs/>
      <w:i/>
      <w:iCs/>
      <w:color w:val="auto"/>
      <w:sz w:val="26"/>
      <w:szCs w:val="26"/>
      <w:lang w:val="de-CH" w:eastAsia="en-US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493D12"/>
    <w:pPr>
      <w:spacing w:before="240" w:after="60"/>
      <w:outlineLvl w:val="5"/>
    </w:pPr>
    <w:rPr>
      <w:rFonts w:asciiTheme="minorHAnsi" w:eastAsiaTheme="minorEastAsia" w:hAnsiTheme="minorHAnsi" w:cstheme="minorBidi"/>
      <w:bCs/>
      <w:color w:val="auto"/>
      <w:sz w:val="24"/>
      <w:szCs w:val="22"/>
      <w:lang w:val="de-CH" w:eastAsia="en-US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493D12"/>
    <w:pPr>
      <w:spacing w:before="240" w:after="60"/>
      <w:outlineLvl w:val="6"/>
    </w:pPr>
    <w:rPr>
      <w:rFonts w:asciiTheme="minorHAnsi" w:eastAsiaTheme="minorEastAsia" w:hAnsiTheme="minorHAnsi" w:cstheme="minorBidi"/>
      <w:b w:val="0"/>
      <w:color w:val="auto"/>
      <w:sz w:val="24"/>
      <w:szCs w:val="24"/>
      <w:lang w:val="de-CH" w:eastAsia="en-US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493D12"/>
    <w:pPr>
      <w:spacing w:before="240" w:after="60"/>
      <w:outlineLvl w:val="7"/>
    </w:pPr>
    <w:rPr>
      <w:rFonts w:asciiTheme="minorHAnsi" w:eastAsiaTheme="minorEastAsia" w:hAnsiTheme="minorHAnsi" w:cstheme="minorBidi"/>
      <w:b w:val="0"/>
      <w:i/>
      <w:iCs/>
      <w:color w:val="auto"/>
      <w:sz w:val="24"/>
      <w:szCs w:val="24"/>
      <w:lang w:val="de-CH" w:eastAsia="en-US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493D12"/>
    <w:pPr>
      <w:spacing w:before="240" w:after="60"/>
      <w:outlineLvl w:val="8"/>
    </w:pPr>
    <w:rPr>
      <w:rFonts w:asciiTheme="minorHAnsi" w:eastAsiaTheme="majorEastAsia" w:hAnsiTheme="minorHAnsi" w:cstheme="majorBidi"/>
      <w:b w:val="0"/>
      <w:color w:val="auto"/>
      <w:szCs w:val="22"/>
      <w:lang w:val="de-CH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qFormat/>
    <w:rsid w:val="004B4B6A"/>
    <w:rPr>
      <w:b/>
      <w:bCs/>
    </w:rPr>
  </w:style>
  <w:style w:type="character" w:styleId="Hervorhebung">
    <w:name w:val="Emphasis"/>
    <w:basedOn w:val="Absatz-Standardschriftart"/>
    <w:qFormat/>
    <w:rsid w:val="004B4B6A"/>
    <w:rPr>
      <w:i/>
      <w:iCs/>
    </w:rPr>
  </w:style>
  <w:style w:type="paragraph" w:styleId="Titel">
    <w:name w:val="Title"/>
    <w:basedOn w:val="Standard"/>
    <w:next w:val="Standard"/>
    <w:link w:val="TitelZchn"/>
    <w:qFormat/>
    <w:rsid w:val="00493D12"/>
    <w:pPr>
      <w:spacing w:before="240" w:after="60"/>
      <w:jc w:val="center"/>
      <w:outlineLvl w:val="0"/>
    </w:pPr>
    <w:rPr>
      <w:rFonts w:asciiTheme="minorHAnsi" w:eastAsiaTheme="majorEastAsia" w:hAnsiTheme="minorHAnsi" w:cstheme="majorBidi"/>
      <w:bCs/>
      <w:color w:val="auto"/>
      <w:kern w:val="28"/>
      <w:sz w:val="32"/>
      <w:szCs w:val="32"/>
      <w:lang w:val="de-CH" w:eastAsia="en-US"/>
    </w:rPr>
  </w:style>
  <w:style w:type="character" w:customStyle="1" w:styleId="TitelZchn">
    <w:name w:val="Titel Zchn"/>
    <w:basedOn w:val="Absatz-Standardschriftart"/>
    <w:link w:val="Titel"/>
    <w:rsid w:val="00493D12"/>
    <w:rPr>
      <w:rFonts w:ascii="Frutiger 55 Roman" w:eastAsiaTheme="majorEastAsia" w:hAnsi="Frutiger 55 Roman" w:cstheme="majorBidi"/>
      <w:b/>
      <w:bCs/>
      <w:kern w:val="28"/>
      <w:sz w:val="32"/>
      <w:szCs w:val="32"/>
      <w:lang w:eastAsia="de-CH"/>
    </w:rPr>
  </w:style>
  <w:style w:type="character" w:customStyle="1" w:styleId="berschrift1Zchn">
    <w:name w:val="Überschrift 1 Zchn"/>
    <w:basedOn w:val="Absatz-Standardschriftart"/>
    <w:link w:val="berschrift1"/>
    <w:rsid w:val="00493D12"/>
    <w:rPr>
      <w:rFonts w:ascii="Frutiger 55 Roman" w:eastAsiaTheme="majorEastAsia" w:hAnsi="Frutiger 55 Roman" w:cstheme="majorBidi"/>
      <w:b/>
      <w:bCs/>
      <w:kern w:val="32"/>
      <w:sz w:val="32"/>
      <w:szCs w:val="32"/>
      <w:lang w:eastAsia="de-CH"/>
    </w:rPr>
  </w:style>
  <w:style w:type="paragraph" w:styleId="Untertitel">
    <w:name w:val="Subtitle"/>
    <w:basedOn w:val="Standard"/>
    <w:next w:val="Standard"/>
    <w:link w:val="UntertitelZchn"/>
    <w:qFormat/>
    <w:rsid w:val="00493D12"/>
    <w:pPr>
      <w:spacing w:after="60"/>
      <w:jc w:val="center"/>
      <w:outlineLvl w:val="1"/>
    </w:pPr>
    <w:rPr>
      <w:rFonts w:asciiTheme="minorHAnsi" w:eastAsiaTheme="majorEastAsia" w:hAnsiTheme="minorHAnsi" w:cstheme="majorBidi"/>
      <w:b w:val="0"/>
      <w:color w:val="auto"/>
      <w:szCs w:val="22"/>
      <w:lang w:val="de-CH" w:eastAsia="en-US"/>
    </w:rPr>
  </w:style>
  <w:style w:type="character" w:customStyle="1" w:styleId="UntertitelZchn">
    <w:name w:val="Untertitel Zchn"/>
    <w:basedOn w:val="Absatz-Standardschriftart"/>
    <w:link w:val="Untertitel"/>
    <w:rsid w:val="00493D12"/>
    <w:rPr>
      <w:rFonts w:ascii="Frutiger 55 Roman" w:eastAsiaTheme="majorEastAsia" w:hAnsi="Frutiger 55 Roman" w:cstheme="majorBidi"/>
      <w:lang w:eastAsia="de-CH"/>
    </w:rPr>
  </w:style>
  <w:style w:type="paragraph" w:styleId="StandardWeb">
    <w:name w:val="Normal (Web)"/>
    <w:basedOn w:val="Standard"/>
    <w:rsid w:val="00493D12"/>
    <w:rPr>
      <w:rFonts w:asciiTheme="minorHAnsi" w:eastAsiaTheme="minorHAnsi" w:hAnsiTheme="minorHAnsi" w:cstheme="minorBidi"/>
      <w:b w:val="0"/>
      <w:color w:val="auto"/>
      <w:sz w:val="24"/>
      <w:szCs w:val="24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semiHidden/>
    <w:rsid w:val="00493D12"/>
    <w:rPr>
      <w:rFonts w:ascii="Frutiger 55 Roman" w:eastAsiaTheme="majorEastAsia" w:hAnsi="Frutiger 55 Roman" w:cstheme="majorBidi"/>
      <w:b/>
      <w:bCs/>
      <w:i/>
      <w:iCs/>
      <w:sz w:val="28"/>
      <w:szCs w:val="28"/>
      <w:lang w:eastAsia="de-CH"/>
    </w:rPr>
  </w:style>
  <w:style w:type="character" w:customStyle="1" w:styleId="berschrift3Zchn">
    <w:name w:val="Überschrift 3 Zchn"/>
    <w:basedOn w:val="Absatz-Standardschriftart"/>
    <w:link w:val="berschrift3"/>
    <w:semiHidden/>
    <w:rsid w:val="00493D12"/>
    <w:rPr>
      <w:rFonts w:ascii="Frutiger 55 Roman" w:eastAsiaTheme="majorEastAsia" w:hAnsi="Frutiger 55 Roman" w:cstheme="majorBidi"/>
      <w:b/>
      <w:bCs/>
      <w:sz w:val="26"/>
      <w:szCs w:val="26"/>
      <w:lang w:eastAsia="de-CH"/>
    </w:rPr>
  </w:style>
  <w:style w:type="character" w:customStyle="1" w:styleId="berschrift4Zchn">
    <w:name w:val="Überschrift 4 Zchn"/>
    <w:basedOn w:val="Absatz-Standardschriftart"/>
    <w:link w:val="berschrift4"/>
    <w:semiHidden/>
    <w:rsid w:val="00493D12"/>
    <w:rPr>
      <w:rFonts w:ascii="Frutiger 55 Roman" w:eastAsiaTheme="minorEastAsia" w:hAnsi="Frutiger 55 Roman" w:cstheme="minorBidi"/>
      <w:b/>
      <w:bCs/>
      <w:sz w:val="28"/>
      <w:szCs w:val="28"/>
      <w:lang w:eastAsia="de-CH"/>
    </w:rPr>
  </w:style>
  <w:style w:type="character" w:customStyle="1" w:styleId="berschrift5Zchn">
    <w:name w:val="Überschrift 5 Zchn"/>
    <w:basedOn w:val="Absatz-Standardschriftart"/>
    <w:link w:val="berschrift5"/>
    <w:semiHidden/>
    <w:rsid w:val="00493D12"/>
    <w:rPr>
      <w:rFonts w:ascii="Frutiger 55 Roman" w:eastAsiaTheme="minorEastAsia" w:hAnsi="Frutiger 55 Roman" w:cstheme="minorBidi"/>
      <w:b/>
      <w:bCs/>
      <w:i/>
      <w:iCs/>
      <w:sz w:val="26"/>
      <w:szCs w:val="26"/>
      <w:lang w:eastAsia="de-CH"/>
    </w:rPr>
  </w:style>
  <w:style w:type="character" w:customStyle="1" w:styleId="berschrift6Zchn">
    <w:name w:val="Überschrift 6 Zchn"/>
    <w:basedOn w:val="Absatz-Standardschriftart"/>
    <w:link w:val="berschrift6"/>
    <w:semiHidden/>
    <w:rsid w:val="00493D12"/>
    <w:rPr>
      <w:rFonts w:ascii="Frutiger 55 Roman" w:eastAsiaTheme="minorEastAsia" w:hAnsi="Frutiger 55 Roman" w:cstheme="minorBidi"/>
      <w:b/>
      <w:bCs/>
      <w:sz w:val="24"/>
      <w:szCs w:val="22"/>
      <w:lang w:eastAsia="de-CH"/>
    </w:rPr>
  </w:style>
  <w:style w:type="character" w:customStyle="1" w:styleId="berschrift7Zchn">
    <w:name w:val="Überschrift 7 Zchn"/>
    <w:basedOn w:val="Absatz-Standardschriftart"/>
    <w:link w:val="berschrift7"/>
    <w:semiHidden/>
    <w:rsid w:val="00493D12"/>
    <w:rPr>
      <w:rFonts w:ascii="Frutiger 55 Roman" w:eastAsiaTheme="minorEastAsia" w:hAnsi="Frutiger 55 Roman" w:cstheme="minorBidi"/>
      <w:sz w:val="24"/>
      <w:szCs w:val="24"/>
      <w:lang w:eastAsia="de-CH"/>
    </w:rPr>
  </w:style>
  <w:style w:type="character" w:customStyle="1" w:styleId="berschrift8Zchn">
    <w:name w:val="Überschrift 8 Zchn"/>
    <w:basedOn w:val="Absatz-Standardschriftart"/>
    <w:link w:val="berschrift8"/>
    <w:semiHidden/>
    <w:rsid w:val="00493D12"/>
    <w:rPr>
      <w:rFonts w:ascii="Frutiger 55 Roman" w:eastAsiaTheme="minorEastAsia" w:hAnsi="Frutiger 55 Roman" w:cstheme="minorBidi"/>
      <w:i/>
      <w:iCs/>
      <w:sz w:val="24"/>
      <w:szCs w:val="24"/>
      <w:lang w:eastAsia="de-CH"/>
    </w:rPr>
  </w:style>
  <w:style w:type="character" w:customStyle="1" w:styleId="berschrift9Zchn">
    <w:name w:val="Überschrift 9 Zchn"/>
    <w:basedOn w:val="Absatz-Standardschriftart"/>
    <w:link w:val="berschrift9"/>
    <w:semiHidden/>
    <w:rsid w:val="00493D12"/>
    <w:rPr>
      <w:rFonts w:ascii="Frutiger 55 Roman" w:eastAsiaTheme="majorEastAsia" w:hAnsi="Frutiger 55 Roman" w:cstheme="majorBidi"/>
      <w:sz w:val="22"/>
      <w:szCs w:val="22"/>
      <w:lang w:eastAsia="de-CH"/>
    </w:rPr>
  </w:style>
  <w:style w:type="paragraph" w:styleId="Kopfzeile">
    <w:name w:val="header"/>
    <w:basedOn w:val="Standard"/>
    <w:link w:val="KopfzeileZchn"/>
    <w:uiPriority w:val="99"/>
    <w:unhideWhenUsed/>
    <w:rsid w:val="004D11E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 w:val="0"/>
      <w:color w:val="auto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4D11EA"/>
    <w:rPr>
      <w:rFonts w:asciiTheme="minorHAnsi" w:hAnsiTheme="minorHAnsi" w:cstheme="minorBidi"/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4D11E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 w:val="0"/>
      <w:color w:val="auto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4D11EA"/>
    <w:rPr>
      <w:rFonts w:asciiTheme="minorHAnsi" w:hAnsiTheme="minorHAnsi" w:cstheme="minorBidi"/>
      <w:sz w:val="22"/>
      <w:szCs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11E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11EA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4D11EA"/>
    <w:rPr>
      <w:color w:val="0000FF" w:themeColor="hyperlink"/>
      <w:u w:val="single"/>
    </w:rPr>
  </w:style>
  <w:style w:type="paragraph" w:customStyle="1" w:styleId="Briefkopfadresse">
    <w:name w:val="Briefkopfadresse"/>
    <w:basedOn w:val="Standard"/>
    <w:rsid w:val="002C3A0D"/>
    <w:pPr>
      <w:framePr w:wrap="notBeside" w:vAnchor="page" w:hAnchor="text" w:y="3369"/>
      <w:spacing w:line="220" w:lineRule="atLeast"/>
      <w:jc w:val="both"/>
    </w:pPr>
    <w:rPr>
      <w:rFonts w:ascii="Arial" w:hAnsi="Arial" w:cs="Arial"/>
      <w:b w:val="0"/>
      <w:color w:val="auto"/>
      <w:spacing w:val="-5"/>
      <w:sz w:val="20"/>
      <w:lang w:eastAsia="de-DE"/>
    </w:rPr>
  </w:style>
  <w:style w:type="table" w:styleId="Tabellenraster">
    <w:name w:val="Table Grid"/>
    <w:basedOn w:val="NormaleTabelle"/>
    <w:uiPriority w:val="59"/>
    <w:rsid w:val="00E243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24351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8702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8702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87026"/>
    <w:rPr>
      <w:rFonts w:ascii="Univers CE" w:eastAsia="Times New Roman" w:hAnsi="Univers CE"/>
      <w:b/>
      <w:color w:val="000000"/>
      <w:lang w:val="de-DE" w:eastAsia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87026"/>
    <w:rPr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87026"/>
    <w:rPr>
      <w:rFonts w:ascii="Univers CE" w:eastAsia="Times New Roman" w:hAnsi="Univers CE"/>
      <w:b/>
      <w:bCs/>
      <w:color w:val="000000"/>
      <w:lang w:val="de-DE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5AF4A7CCABE4E4889303B5EFEED10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9C0552-14CF-43CB-A9AE-D6B2ABB0EFD3}"/>
      </w:docPartPr>
      <w:docPartBody>
        <w:p w:rsidR="001409C6" w:rsidRDefault="00722936" w:rsidP="00722936">
          <w:pPr>
            <w:pStyle w:val="75AF4A7CCABE4E4889303B5EFEED107C"/>
          </w:pPr>
          <w:r>
            <w:rPr>
              <w:rStyle w:val="Platzhaltertext"/>
              <w:rFonts w:eastAsiaTheme="minorHAnsi"/>
            </w:rPr>
            <w:t>Jahr eingebe</w:t>
          </w:r>
          <w:r w:rsidRPr="00A752A8">
            <w:rPr>
              <w:rStyle w:val="Platzhaltertext"/>
              <w:rFonts w:eastAsiaTheme="minorHAnsi"/>
            </w:rPr>
            <w:t>n</w:t>
          </w:r>
        </w:p>
      </w:docPartBody>
    </w:docPart>
    <w:docPart>
      <w:docPartPr>
        <w:name w:val="A3DEF923496E4026AFA0D5DA9E37A0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7AB3A5-570E-4875-BBDD-C6B54324F93A}"/>
      </w:docPartPr>
      <w:docPartBody>
        <w:p w:rsidR="001409C6" w:rsidRDefault="00722936" w:rsidP="00722936">
          <w:pPr>
            <w:pStyle w:val="A3DEF923496E4026AFA0D5DA9E37A0BE"/>
          </w:pPr>
          <w:r>
            <w:rPr>
              <w:rStyle w:val="Platzhaltertext"/>
              <w:rFonts w:eastAsiaTheme="minorHAnsi"/>
            </w:rPr>
            <w:t>Vorname/Nachname</w:t>
          </w:r>
          <w:r w:rsidRPr="006E5B6C">
            <w:rPr>
              <w:rStyle w:val="Platzhaltertext"/>
              <w:rFonts w:eastAsiaTheme="minorHAnsi"/>
            </w:rPr>
            <w:t xml:space="preserve"> eingeben</w:t>
          </w:r>
        </w:p>
      </w:docPartBody>
    </w:docPart>
    <w:docPart>
      <w:docPartPr>
        <w:name w:val="79CB1DE9F85D4F02AEEDFB5FB0052C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9BF199-67F2-4A32-8D74-BAC90D1737A9}"/>
      </w:docPartPr>
      <w:docPartBody>
        <w:p w:rsidR="001409C6" w:rsidRDefault="00722936" w:rsidP="00722936">
          <w:pPr>
            <w:pStyle w:val="79CB1DE9F85D4F02AEEDFB5FB0052C6C"/>
          </w:pPr>
          <w:r>
            <w:rPr>
              <w:rStyle w:val="Platzhaltertext"/>
              <w:rFonts w:eastAsiaTheme="minorHAnsi"/>
            </w:rPr>
            <w:t>Adresse</w:t>
          </w:r>
          <w:r w:rsidRPr="006E5B6C">
            <w:rPr>
              <w:rStyle w:val="Platzhaltertext"/>
              <w:rFonts w:eastAsiaTheme="minorHAnsi"/>
            </w:rPr>
            <w:t xml:space="preserve"> eingeben</w:t>
          </w:r>
        </w:p>
      </w:docPartBody>
    </w:docPart>
    <w:docPart>
      <w:docPartPr>
        <w:name w:val="C652F21FC1BA474CB4D0E6528BA290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196859-34B5-484A-A048-DB3CABBF3764}"/>
      </w:docPartPr>
      <w:docPartBody>
        <w:p w:rsidR="001409C6" w:rsidRDefault="00722936" w:rsidP="00722936">
          <w:pPr>
            <w:pStyle w:val="C652F21FC1BA474CB4D0E6528BA290D0"/>
          </w:pPr>
          <w:r>
            <w:rPr>
              <w:rStyle w:val="Platzhaltertext"/>
              <w:rFonts w:eastAsiaTheme="minorHAnsi"/>
            </w:rPr>
            <w:t>PLZ / Ort eingeben</w:t>
          </w:r>
        </w:p>
      </w:docPartBody>
    </w:docPart>
    <w:docPart>
      <w:docPartPr>
        <w:name w:val="F2B56CB13D1F4AEFAE8D76235E9901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9AE9F5-1276-4260-BEB0-62F78F21129C}"/>
      </w:docPartPr>
      <w:docPartBody>
        <w:p w:rsidR="001409C6" w:rsidRDefault="00722936" w:rsidP="00722936">
          <w:pPr>
            <w:pStyle w:val="F2B56CB13D1F4AEFAE8D76235E99018C"/>
          </w:pPr>
          <w:r>
            <w:rPr>
              <w:rStyle w:val="Platzhaltertext"/>
              <w:rFonts w:eastAsiaTheme="minorHAnsi"/>
            </w:rPr>
            <w:t>Telefon / Mobile ein</w:t>
          </w:r>
          <w:r w:rsidRPr="006E5B6C">
            <w:rPr>
              <w:rStyle w:val="Platzhaltertext"/>
              <w:rFonts w:eastAsiaTheme="minorHAnsi"/>
            </w:rPr>
            <w:t>geben</w:t>
          </w:r>
        </w:p>
      </w:docPartBody>
    </w:docPart>
    <w:docPart>
      <w:docPartPr>
        <w:name w:val="D7893FA33DA443C1A5091FF25BD709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D6F62B-B46A-4097-BA8C-DFC93AEE526C}"/>
      </w:docPartPr>
      <w:docPartBody>
        <w:p w:rsidR="001409C6" w:rsidRDefault="00722936" w:rsidP="00722936">
          <w:pPr>
            <w:pStyle w:val="D7893FA33DA443C1A5091FF25BD709F1"/>
          </w:pPr>
          <w:r>
            <w:rPr>
              <w:rStyle w:val="Platzhaltertext"/>
              <w:rFonts w:eastAsiaTheme="minorHAnsi"/>
            </w:rPr>
            <w:t xml:space="preserve">Emailadresse </w:t>
          </w:r>
          <w:r w:rsidRPr="006E5B6C">
            <w:rPr>
              <w:rStyle w:val="Platzhaltertext"/>
              <w:rFonts w:eastAsiaTheme="minorHAnsi"/>
            </w:rPr>
            <w:t>eingeben</w:t>
          </w:r>
        </w:p>
      </w:docPartBody>
    </w:docPart>
    <w:docPart>
      <w:docPartPr>
        <w:name w:val="D747916A09124999BAD7B61832A3EF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96C016-CD76-456B-8A1B-0FDFBE2E2083}"/>
      </w:docPartPr>
      <w:docPartBody>
        <w:p w:rsidR="001409C6" w:rsidRDefault="00722936" w:rsidP="00722936">
          <w:pPr>
            <w:pStyle w:val="D747916A09124999BAD7B61832A3EF8A"/>
          </w:pPr>
          <w:r>
            <w:rPr>
              <w:rStyle w:val="Platzhaltertext"/>
            </w:rPr>
            <w:t>Verein auswählen</w:t>
          </w:r>
        </w:p>
      </w:docPartBody>
    </w:docPart>
    <w:docPart>
      <w:docPartPr>
        <w:name w:val="38F00ED03AA54C098693B7C995EED4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F57EDC-9521-475E-B3C1-739FEDCD9122}"/>
      </w:docPartPr>
      <w:docPartBody>
        <w:p w:rsidR="001409C6" w:rsidRDefault="00722936" w:rsidP="00722936">
          <w:pPr>
            <w:pStyle w:val="38F00ED03AA54C098693B7C995EED443"/>
          </w:pPr>
          <w:r>
            <w:rPr>
              <w:rStyle w:val="Platzhaltertext"/>
              <w:rFonts w:eastAsiaTheme="minorHAnsi"/>
            </w:rPr>
            <w:t>Ort / Datum ein</w:t>
          </w:r>
          <w:r w:rsidRPr="00B8544A">
            <w:rPr>
              <w:rStyle w:val="Platzhaltertext"/>
              <w:rFonts w:eastAsiaTheme="minorHAnsi"/>
            </w:rPr>
            <w:t>geben</w:t>
          </w:r>
        </w:p>
      </w:docPartBody>
    </w:docPart>
    <w:docPart>
      <w:docPartPr>
        <w:name w:val="3B931FC94611472B98DCA9EB97FC1F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8C896E-CB92-49DE-8A61-59A98F0FC268}"/>
      </w:docPartPr>
      <w:docPartBody>
        <w:p w:rsidR="003D46AF" w:rsidRDefault="00722936" w:rsidP="00722936">
          <w:pPr>
            <w:pStyle w:val="3B931FC94611472B98DCA9EB97FC1F3E1"/>
          </w:pPr>
          <w:r>
            <w:rPr>
              <w:rStyle w:val="Platzhaltertext"/>
              <w:rFonts w:eastAsiaTheme="minorHAnsi"/>
            </w:rPr>
            <w:t>Beschreibung für den Antrag eingeben.</w:t>
          </w:r>
        </w:p>
      </w:docPartBody>
    </w:docPart>
    <w:docPart>
      <w:docPartPr>
        <w:name w:val="04F6FD2AAE9D41449FDA9A3D273A36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D6647B-6D5D-4720-AA30-5C28080991DD}"/>
      </w:docPartPr>
      <w:docPartBody>
        <w:p w:rsidR="003D46AF" w:rsidRDefault="00722936" w:rsidP="00722936">
          <w:pPr>
            <w:pStyle w:val="04F6FD2AAE9D41449FDA9A3D273A367C1"/>
          </w:pPr>
          <w:r>
            <w:rPr>
              <w:rStyle w:val="Platzhaltertext"/>
              <w:rFonts w:eastAsiaTheme="minorHAnsi"/>
            </w:rPr>
            <w:t>geplante Kosten des Anlasses aufführen (z.B. Gesamtkosten / pro Teilnehmer, Munition, Standbenutzung, Gewehre, etc.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 CE">
    <w:altName w:val="Trebuchet MS"/>
    <w:charset w:val="00"/>
    <w:family w:val="swiss"/>
    <w:pitch w:val="variable"/>
    <w:sig w:usb0="00000001" w:usb1="00000000" w:usb2="00000000" w:usb3="00000000" w:csb0="00000013" w:csb1="00000000"/>
  </w:font>
  <w:font w:name="Frutiger 55 Roman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9C6"/>
    <w:rsid w:val="001409C6"/>
    <w:rsid w:val="003D46AF"/>
    <w:rsid w:val="003F440C"/>
    <w:rsid w:val="00722936"/>
    <w:rsid w:val="0081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22936"/>
    <w:rPr>
      <w:color w:val="808080"/>
    </w:rPr>
  </w:style>
  <w:style w:type="paragraph" w:customStyle="1" w:styleId="75AF4A7CCABE4E4889303B5EFEED107C">
    <w:name w:val="75AF4A7CCABE4E4889303B5EFEED107C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A3DEF923496E4026AFA0D5DA9E37A0BE">
    <w:name w:val="A3DEF923496E4026AFA0D5DA9E37A0BE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79CB1DE9F85D4F02AEEDFB5FB0052C6C">
    <w:name w:val="79CB1DE9F85D4F02AEEDFB5FB0052C6C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C652F21FC1BA474CB4D0E6528BA290D0">
    <w:name w:val="C652F21FC1BA474CB4D0E6528BA290D0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F2B56CB13D1F4AEFAE8D76235E99018C">
    <w:name w:val="F2B56CB13D1F4AEFAE8D76235E99018C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D7893FA33DA443C1A5091FF25BD709F1">
    <w:name w:val="D7893FA33DA443C1A5091FF25BD709F1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D747916A09124999BAD7B61832A3EF8A">
    <w:name w:val="D747916A09124999BAD7B61832A3EF8A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3B931FC94611472B98DCA9EB97FC1F3E1">
    <w:name w:val="3B931FC94611472B98DCA9EB97FC1F3E1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04F6FD2AAE9D41449FDA9A3D273A367C1">
    <w:name w:val="04F6FD2AAE9D41449FDA9A3D273A367C1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38F00ED03AA54C098693B7C995EED443">
    <w:name w:val="38F00ED03AA54C098693B7C995EED443"/>
    <w:rsid w:val="00722936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6DF8D6D-0CFF-4CAE-9B32-C49FDB5C1CE3}">
  <we:reference id="wa104099688" version="1.3.0.0" store="de-DE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NAAU-Antragsformular.dotx</Template>
  <TotalTime>0</TotalTime>
  <Pages>1</Pages>
  <Words>90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Silvio Messmer</dc:creator>
  <cp:lastModifiedBy>Silvio Messmer</cp:lastModifiedBy>
  <cp:revision>17</cp:revision>
  <cp:lastPrinted>2021-09-13T15:55:00Z</cp:lastPrinted>
  <dcterms:created xsi:type="dcterms:W3CDTF">2021-11-13T12:53:00Z</dcterms:created>
  <dcterms:modified xsi:type="dcterms:W3CDTF">2024-03-06T21:08:00Z</dcterms:modified>
</cp:coreProperties>
</file>