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8F6F5" w14:textId="4B17D8E6" w:rsidR="00E24351" w:rsidRPr="00D73DA0" w:rsidRDefault="00E24351" w:rsidP="00E24351">
      <w:pPr>
        <w:rPr>
          <w:rFonts w:asciiTheme="minorHAnsi" w:hAnsiTheme="minorHAnsi" w:cstheme="minorHAnsi"/>
          <w:sz w:val="32"/>
          <w:szCs w:val="32"/>
        </w:rPr>
      </w:pPr>
      <w:r w:rsidRPr="00D73DA0">
        <w:rPr>
          <w:rFonts w:asciiTheme="minorHAnsi" w:hAnsiTheme="minorHAnsi" w:cstheme="minorHAnsi"/>
          <w:sz w:val="32"/>
          <w:szCs w:val="32"/>
        </w:rPr>
        <w:t xml:space="preserve">NAAU – Abrechnungsformular für das Jahr </w:t>
      </w:r>
      <w:sdt>
        <w:sdtPr>
          <w:rPr>
            <w:rFonts w:asciiTheme="minorHAnsi" w:hAnsiTheme="minorHAnsi" w:cstheme="minorHAnsi"/>
            <w:sz w:val="32"/>
            <w:szCs w:val="32"/>
          </w:rPr>
          <w:id w:val="-838768121"/>
          <w:placeholder>
            <w:docPart w:val="69B9DA004C6C4096BAA98B09582BEF32"/>
          </w:placeholder>
          <w:showingPlcHdr/>
          <w:text/>
        </w:sdtPr>
        <w:sdtEndPr/>
        <w:sdtContent>
          <w:r w:rsidR="0005105C" w:rsidRPr="00D73DA0">
            <w:rPr>
              <w:rStyle w:val="Platzhaltertext"/>
              <w:rFonts w:asciiTheme="minorHAnsi" w:eastAsiaTheme="minorHAnsi" w:hAnsiTheme="minorHAnsi" w:cstheme="minorHAnsi"/>
            </w:rPr>
            <w:t>Jahr eingeben</w:t>
          </w:r>
        </w:sdtContent>
      </w:sdt>
    </w:p>
    <w:p w14:paraId="57B6D105" w14:textId="77777777" w:rsidR="00E24351" w:rsidRPr="00D73DA0" w:rsidRDefault="00E24351" w:rsidP="00E24351">
      <w:pPr>
        <w:rPr>
          <w:rFonts w:asciiTheme="minorHAnsi" w:hAnsiTheme="minorHAnsi" w:cstheme="minorHAnsi"/>
          <w:b w:val="0"/>
          <w:bCs/>
        </w:rPr>
      </w:pPr>
    </w:p>
    <w:p w14:paraId="1B7D999D" w14:textId="191C77B0" w:rsidR="00E24351" w:rsidRPr="00D73DA0" w:rsidRDefault="00E24351" w:rsidP="00E24351">
      <w:pPr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  <w:b w:val="0"/>
          <w:bCs/>
        </w:rPr>
        <w:t xml:space="preserve">Dieses Formular muss bis am 30. November des laufenden Jahres an den kantonalen </w:t>
      </w:r>
      <w:r w:rsidR="00B22CAD" w:rsidRPr="00D73DA0">
        <w:rPr>
          <w:rFonts w:asciiTheme="minorHAnsi" w:hAnsiTheme="minorHAnsi" w:cstheme="minorHAnsi"/>
          <w:b w:val="0"/>
          <w:bCs/>
        </w:rPr>
        <w:t>Chef </w:t>
      </w:r>
      <w:r w:rsidRPr="00D73DA0">
        <w:rPr>
          <w:rFonts w:asciiTheme="minorHAnsi" w:hAnsiTheme="minorHAnsi" w:cstheme="minorHAnsi"/>
          <w:b w:val="0"/>
          <w:bCs/>
        </w:rPr>
        <w:t>Nachwuchs</w:t>
      </w:r>
      <w:r w:rsidR="00B22CAD" w:rsidRPr="00D73DA0">
        <w:rPr>
          <w:rFonts w:asciiTheme="minorHAnsi" w:hAnsiTheme="minorHAnsi" w:cstheme="minorHAnsi"/>
          <w:b w:val="0"/>
          <w:bCs/>
        </w:rPr>
        <w:t xml:space="preserve"> d</w:t>
      </w:r>
      <w:r w:rsidRPr="00D73DA0">
        <w:rPr>
          <w:rFonts w:asciiTheme="minorHAnsi" w:hAnsiTheme="minorHAnsi" w:cstheme="minorHAnsi"/>
          <w:b w:val="0"/>
          <w:bCs/>
        </w:rPr>
        <w:t>es AIKSV geschickt werden.</w:t>
      </w:r>
    </w:p>
    <w:p w14:paraId="3C7AEBFC" w14:textId="77777777" w:rsidR="00E24351" w:rsidRPr="00D73DA0" w:rsidRDefault="00E24351" w:rsidP="00E24351">
      <w:pPr>
        <w:rPr>
          <w:rFonts w:asciiTheme="minorHAnsi" w:hAnsiTheme="minorHAnsi" w:cstheme="minorHAnsi"/>
          <w:b w:val="0"/>
          <w:bCs/>
        </w:rPr>
      </w:pPr>
    </w:p>
    <w:p w14:paraId="52BBF51E" w14:textId="5FF55170" w:rsidR="00E24351" w:rsidRPr="00D73DA0" w:rsidRDefault="00E24351" w:rsidP="00E24351">
      <w:pPr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  <w:b w:val="0"/>
          <w:bCs/>
        </w:rPr>
        <w:t xml:space="preserve">Für die Vergütung der Beiträge müssen die Voraussetzungen gemäss Reglement </w:t>
      </w:r>
      <w:r w:rsidRPr="00D73DA0">
        <w:rPr>
          <w:rFonts w:asciiTheme="minorHAnsi" w:hAnsiTheme="minorHAnsi" w:cstheme="minorHAnsi"/>
        </w:rPr>
        <w:t>«NAAU</w:t>
      </w:r>
      <w:r w:rsidR="00A43A01" w:rsidRPr="00D73DA0">
        <w:rPr>
          <w:rFonts w:asciiTheme="minorHAnsi" w:hAnsiTheme="minorHAnsi" w:cstheme="minorHAnsi"/>
        </w:rPr>
        <w:t>-</w:t>
      </w:r>
      <w:r w:rsidRPr="00D73DA0">
        <w:rPr>
          <w:rFonts w:asciiTheme="minorHAnsi" w:hAnsiTheme="minorHAnsi" w:cstheme="minorHAnsi"/>
        </w:rPr>
        <w:t>AI»</w:t>
      </w:r>
      <w:r w:rsidRPr="00D73DA0">
        <w:rPr>
          <w:rFonts w:asciiTheme="minorHAnsi" w:hAnsiTheme="minorHAnsi" w:cstheme="minorHAnsi"/>
          <w:b w:val="0"/>
          <w:bCs/>
        </w:rPr>
        <w:t xml:space="preserve"> erfüllt sein.</w:t>
      </w:r>
    </w:p>
    <w:p w14:paraId="0FB7602F" w14:textId="77777777" w:rsidR="00E24351" w:rsidRPr="00D73DA0" w:rsidRDefault="00E24351" w:rsidP="00E24351">
      <w:pPr>
        <w:rPr>
          <w:rFonts w:asciiTheme="minorHAnsi" w:hAnsiTheme="minorHAnsi" w:cstheme="minorHAnsi"/>
          <w:b w:val="0"/>
          <w:bCs/>
        </w:rPr>
      </w:pPr>
    </w:p>
    <w:p w14:paraId="08F1AE37" w14:textId="77777777" w:rsidR="00027583" w:rsidRPr="00D73DA0" w:rsidRDefault="00027583" w:rsidP="00027583">
      <w:pPr>
        <w:tabs>
          <w:tab w:val="left" w:pos="2977"/>
        </w:tabs>
        <w:rPr>
          <w:rFonts w:asciiTheme="minorHAnsi" w:hAnsiTheme="minorHAnsi" w:cstheme="minorHAnsi"/>
        </w:rPr>
      </w:pPr>
      <w:r w:rsidRPr="00D73DA0">
        <w:rPr>
          <w:rFonts w:asciiTheme="minorHAnsi" w:hAnsiTheme="minorHAnsi" w:cstheme="minorHAnsi"/>
        </w:rPr>
        <w:t>Antragsteller</w:t>
      </w:r>
    </w:p>
    <w:p w14:paraId="3AB51DDE" w14:textId="77777777" w:rsidR="00027583" w:rsidRPr="00D73DA0" w:rsidRDefault="00027583" w:rsidP="00027583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  <w:b w:val="0"/>
          <w:bCs/>
        </w:rPr>
        <w:t>Vorname / Nachname:</w:t>
      </w:r>
      <w:r w:rsidRPr="00D73DA0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-493569178"/>
          <w:placeholder>
            <w:docPart w:val="C37E8B2AB30E4E5EA1152BB84A134D31"/>
          </w:placeholder>
          <w:showingPlcHdr/>
          <w:text/>
        </w:sdtPr>
        <w:sdtEndPr/>
        <w:sdtContent>
          <w:r w:rsidRPr="00D73DA0">
            <w:rPr>
              <w:rStyle w:val="Platzhaltertext"/>
              <w:rFonts w:asciiTheme="minorHAnsi" w:eastAsiaTheme="minorHAnsi" w:hAnsiTheme="minorHAnsi" w:cstheme="minorHAnsi"/>
            </w:rPr>
            <w:t>Vorname/Nachname eingeben</w:t>
          </w:r>
        </w:sdtContent>
      </w:sdt>
    </w:p>
    <w:p w14:paraId="514795BB" w14:textId="77777777" w:rsidR="00027583" w:rsidRPr="00D73DA0" w:rsidRDefault="00027583" w:rsidP="00027583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  <w:b w:val="0"/>
          <w:bCs/>
        </w:rPr>
        <w:t>Adresse:</w:t>
      </w:r>
      <w:r w:rsidRPr="00D73DA0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-618999356"/>
          <w:placeholder>
            <w:docPart w:val="71FC3A43E1F743BFB0CB9706B6B25A24"/>
          </w:placeholder>
          <w:showingPlcHdr/>
          <w:text/>
        </w:sdtPr>
        <w:sdtEndPr/>
        <w:sdtContent>
          <w:r w:rsidRPr="00D73DA0">
            <w:rPr>
              <w:rStyle w:val="Platzhaltertext"/>
              <w:rFonts w:asciiTheme="minorHAnsi" w:eastAsiaTheme="minorHAnsi" w:hAnsiTheme="minorHAnsi" w:cstheme="minorHAnsi"/>
            </w:rPr>
            <w:t>Adresse eingeben</w:t>
          </w:r>
        </w:sdtContent>
      </w:sdt>
    </w:p>
    <w:p w14:paraId="4247F6BB" w14:textId="77777777" w:rsidR="00027583" w:rsidRPr="00D73DA0" w:rsidRDefault="00027583" w:rsidP="00027583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  <w:b w:val="0"/>
          <w:bCs/>
        </w:rPr>
        <w:t>PLZ / Ort:</w:t>
      </w:r>
      <w:r w:rsidRPr="00D73DA0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-813406636"/>
          <w:placeholder>
            <w:docPart w:val="BEC5DC67EBDB419783AD84A3D7801213"/>
          </w:placeholder>
          <w:showingPlcHdr/>
          <w:text/>
        </w:sdtPr>
        <w:sdtEndPr/>
        <w:sdtContent>
          <w:r w:rsidRPr="00D73DA0">
            <w:rPr>
              <w:rStyle w:val="Platzhaltertext"/>
              <w:rFonts w:asciiTheme="minorHAnsi" w:eastAsiaTheme="minorHAnsi" w:hAnsiTheme="minorHAnsi" w:cstheme="minorHAnsi"/>
            </w:rPr>
            <w:t>PLZ</w:t>
          </w:r>
          <w:r w:rsidR="008218ED" w:rsidRPr="00D73DA0">
            <w:rPr>
              <w:rStyle w:val="Platzhaltertext"/>
              <w:rFonts w:asciiTheme="minorHAnsi" w:eastAsiaTheme="minorHAnsi" w:hAnsiTheme="minorHAnsi" w:cstheme="minorHAnsi"/>
            </w:rPr>
            <w:t xml:space="preserve"> </w:t>
          </w:r>
          <w:r w:rsidRPr="00D73DA0">
            <w:rPr>
              <w:rStyle w:val="Platzhaltertext"/>
              <w:rFonts w:asciiTheme="minorHAnsi" w:eastAsiaTheme="minorHAnsi" w:hAnsiTheme="minorHAnsi" w:cstheme="minorHAnsi"/>
            </w:rPr>
            <w:t>/</w:t>
          </w:r>
          <w:r w:rsidR="008218ED" w:rsidRPr="00D73DA0">
            <w:rPr>
              <w:rStyle w:val="Platzhaltertext"/>
              <w:rFonts w:asciiTheme="minorHAnsi" w:eastAsiaTheme="minorHAnsi" w:hAnsiTheme="minorHAnsi" w:cstheme="minorHAnsi"/>
            </w:rPr>
            <w:t xml:space="preserve"> </w:t>
          </w:r>
          <w:r w:rsidRPr="00D73DA0">
            <w:rPr>
              <w:rStyle w:val="Platzhaltertext"/>
              <w:rFonts w:asciiTheme="minorHAnsi" w:eastAsiaTheme="minorHAnsi" w:hAnsiTheme="minorHAnsi" w:cstheme="minorHAnsi"/>
            </w:rPr>
            <w:t>Ort</w:t>
          </w:r>
          <w:r w:rsidR="00FC6A91" w:rsidRPr="00D73DA0">
            <w:rPr>
              <w:rStyle w:val="Platzhaltertext"/>
              <w:rFonts w:asciiTheme="minorHAnsi" w:eastAsiaTheme="minorHAnsi" w:hAnsiTheme="minorHAnsi" w:cstheme="minorHAnsi"/>
            </w:rPr>
            <w:t xml:space="preserve"> eingeben</w:t>
          </w:r>
        </w:sdtContent>
      </w:sdt>
    </w:p>
    <w:p w14:paraId="5DD14EEE" w14:textId="77777777" w:rsidR="00027583" w:rsidRPr="00D73DA0" w:rsidRDefault="00027583" w:rsidP="00027583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  <w:b w:val="0"/>
          <w:bCs/>
        </w:rPr>
        <w:t>Telefon:</w:t>
      </w:r>
      <w:r w:rsidRPr="00D73DA0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1463532015"/>
          <w:placeholder>
            <w:docPart w:val="20C54D5AEA084B0392E7512EAA3976C5"/>
          </w:placeholder>
          <w:showingPlcHdr/>
          <w:text/>
        </w:sdtPr>
        <w:sdtEndPr/>
        <w:sdtContent>
          <w:r w:rsidRPr="00D73DA0">
            <w:rPr>
              <w:rStyle w:val="Platzhaltertext"/>
              <w:rFonts w:asciiTheme="minorHAnsi" w:eastAsiaTheme="minorHAnsi" w:hAnsiTheme="minorHAnsi" w:cstheme="minorHAnsi"/>
            </w:rPr>
            <w:t>Telefon / Mobile</w:t>
          </w:r>
          <w:r w:rsidR="008218ED" w:rsidRPr="00D73DA0">
            <w:rPr>
              <w:rStyle w:val="Platzhaltertext"/>
              <w:rFonts w:asciiTheme="minorHAnsi" w:eastAsiaTheme="minorHAnsi" w:hAnsiTheme="minorHAnsi" w:cstheme="minorHAnsi"/>
            </w:rPr>
            <w:t xml:space="preserve"> ein</w:t>
          </w:r>
          <w:r w:rsidRPr="00D73DA0">
            <w:rPr>
              <w:rStyle w:val="Platzhaltertext"/>
              <w:rFonts w:asciiTheme="minorHAnsi" w:eastAsiaTheme="minorHAnsi" w:hAnsiTheme="minorHAnsi" w:cstheme="minorHAnsi"/>
            </w:rPr>
            <w:t>geben</w:t>
          </w:r>
        </w:sdtContent>
      </w:sdt>
    </w:p>
    <w:p w14:paraId="41CDE8FC" w14:textId="77777777" w:rsidR="00027583" w:rsidRPr="00D73DA0" w:rsidRDefault="00027583" w:rsidP="00027583">
      <w:pPr>
        <w:tabs>
          <w:tab w:val="left" w:pos="2410"/>
        </w:tabs>
        <w:rPr>
          <w:rFonts w:asciiTheme="minorHAnsi" w:hAnsiTheme="minorHAnsi" w:cstheme="minorHAnsi"/>
          <w:b w:val="0"/>
          <w:bCs/>
        </w:rPr>
      </w:pPr>
      <w:proofErr w:type="gramStart"/>
      <w:r w:rsidRPr="00D73DA0">
        <w:rPr>
          <w:rFonts w:asciiTheme="minorHAnsi" w:hAnsiTheme="minorHAnsi" w:cstheme="minorHAnsi"/>
          <w:b w:val="0"/>
          <w:bCs/>
        </w:rPr>
        <w:t>Email</w:t>
      </w:r>
      <w:proofErr w:type="gramEnd"/>
      <w:r w:rsidRPr="00D73DA0">
        <w:rPr>
          <w:rFonts w:asciiTheme="minorHAnsi" w:hAnsiTheme="minorHAnsi" w:cstheme="minorHAnsi"/>
          <w:b w:val="0"/>
          <w:bCs/>
        </w:rPr>
        <w:t>:</w:t>
      </w:r>
      <w:r w:rsidRPr="00D73DA0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-155154505"/>
          <w:placeholder>
            <w:docPart w:val="2C627B91C469437E873CFC4CD175A045"/>
          </w:placeholder>
          <w:showingPlcHdr/>
          <w:text/>
        </w:sdtPr>
        <w:sdtEndPr/>
        <w:sdtContent>
          <w:r w:rsidRPr="00D73DA0">
            <w:rPr>
              <w:rStyle w:val="Platzhaltertext"/>
              <w:rFonts w:asciiTheme="minorHAnsi" w:eastAsiaTheme="minorHAnsi" w:hAnsiTheme="minorHAnsi" w:cstheme="minorHAnsi"/>
            </w:rPr>
            <w:t>Emailadresse eingeben</w:t>
          </w:r>
        </w:sdtContent>
      </w:sdt>
    </w:p>
    <w:p w14:paraId="136FF44D" w14:textId="77777777" w:rsidR="00027583" w:rsidRPr="00D73DA0" w:rsidRDefault="00027583" w:rsidP="00E24351">
      <w:pPr>
        <w:rPr>
          <w:rFonts w:asciiTheme="minorHAnsi" w:hAnsiTheme="minorHAnsi" w:cstheme="minorHAnsi"/>
          <w:b w:val="0"/>
          <w:bCs/>
        </w:rPr>
      </w:pPr>
    </w:p>
    <w:p w14:paraId="48FBDEE7" w14:textId="77777777" w:rsidR="00E24351" w:rsidRPr="00D73DA0" w:rsidRDefault="00E24351" w:rsidP="00E24351">
      <w:pPr>
        <w:tabs>
          <w:tab w:val="left" w:pos="1276"/>
        </w:tabs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</w:rPr>
        <w:t>Verein:</w:t>
      </w:r>
      <w:r w:rsidRPr="00D73DA0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1818771034"/>
          <w:placeholder>
            <w:docPart w:val="2624A15B3CA04F8AA9B8F084E5B85634"/>
          </w:placeholder>
          <w:showingPlcHdr/>
          <w:comboBox>
            <w:listItem w:value="Wählen Sie ein Element aus."/>
            <w:listItem w:displayText="Appenzell SV" w:value="Appenzell SV"/>
            <w:listItem w:displayText="Brülisau VOS" w:value="Brülisau VOS"/>
            <w:listItem w:displayText="Clanx SG" w:value="Clanx SG"/>
            <w:listItem w:displayText="Eggerstanden SV" w:value="Eggerstanden SV"/>
            <w:listItem w:displayText="Gonten SV" w:value="Gonten SV"/>
            <w:listItem w:displayText="Oberegg FS" w:value="Oberegg FS"/>
            <w:listItem w:displayText="Ried Inf. SV" w:value="Ried Inf. SV"/>
            <w:listItem w:displayText="Schlatt-Haslen BS" w:value="Schlatt-Haslen BS"/>
            <w:listItem w:displayText="Uli Rotach-Schwende SV" w:value="Uli Rotach-Schwende SV"/>
            <w:listItem w:displayText="PS Appenzell" w:value="PS Appenzell"/>
          </w:comboBox>
        </w:sdtPr>
        <w:sdtEndPr/>
        <w:sdtContent>
          <w:r w:rsidR="00483BB2" w:rsidRPr="00D73DA0">
            <w:rPr>
              <w:rStyle w:val="Platzhaltertext"/>
              <w:rFonts w:asciiTheme="minorHAnsi" w:hAnsiTheme="minorHAnsi" w:cstheme="minorHAnsi"/>
            </w:rPr>
            <w:t>Verein auswählen</w:t>
          </w:r>
        </w:sdtContent>
      </w:sdt>
    </w:p>
    <w:p w14:paraId="29FB3AD8" w14:textId="260D33E8" w:rsidR="00D62685" w:rsidRPr="00D73DA0" w:rsidRDefault="00D62685" w:rsidP="00D62685">
      <w:pPr>
        <w:rPr>
          <w:rFonts w:asciiTheme="minorHAnsi" w:hAnsiTheme="minorHAnsi" w:cstheme="minorHAnsi"/>
          <w:b w:val="0"/>
          <w:bCs/>
        </w:rPr>
      </w:pPr>
    </w:p>
    <w:tbl>
      <w:tblPr>
        <w:tblStyle w:val="Tabellenraster"/>
        <w:tblW w:w="9741" w:type="dxa"/>
        <w:tblLook w:val="04A0" w:firstRow="1" w:lastRow="0" w:firstColumn="1" w:lastColumn="0" w:noHBand="0" w:noVBand="1"/>
      </w:tblPr>
      <w:tblGrid>
        <w:gridCol w:w="6209"/>
        <w:gridCol w:w="993"/>
        <w:gridCol w:w="1160"/>
        <w:gridCol w:w="1379"/>
      </w:tblGrid>
      <w:tr w:rsidR="00D62685" w:rsidRPr="00D73DA0" w14:paraId="4B016391" w14:textId="77777777" w:rsidTr="00226B94">
        <w:tc>
          <w:tcPr>
            <w:tcW w:w="6209" w:type="dxa"/>
          </w:tcPr>
          <w:p w14:paraId="7AB7ACA3" w14:textId="77777777" w:rsidR="00D62685" w:rsidRPr="00D73DA0" w:rsidRDefault="00D62685" w:rsidP="00B552C6">
            <w:pPr>
              <w:rPr>
                <w:rFonts w:asciiTheme="minorHAnsi" w:hAnsiTheme="minorHAnsi" w:cstheme="minorHAnsi"/>
              </w:rPr>
            </w:pPr>
            <w:r w:rsidRPr="00D73DA0">
              <w:rPr>
                <w:rFonts w:asciiTheme="minorHAnsi" w:hAnsiTheme="minorHAnsi" w:cstheme="minorHAnsi"/>
              </w:rPr>
              <w:t>Bezeichnung</w:t>
            </w:r>
          </w:p>
        </w:tc>
        <w:tc>
          <w:tcPr>
            <w:tcW w:w="993" w:type="dxa"/>
          </w:tcPr>
          <w:p w14:paraId="7366F1F5" w14:textId="77777777" w:rsidR="00D62685" w:rsidRPr="00D73DA0" w:rsidRDefault="00D62685" w:rsidP="00B552C6">
            <w:pPr>
              <w:jc w:val="center"/>
              <w:rPr>
                <w:rFonts w:asciiTheme="minorHAnsi" w:hAnsiTheme="minorHAnsi" w:cstheme="minorHAnsi"/>
              </w:rPr>
            </w:pPr>
            <w:r w:rsidRPr="00D73DA0">
              <w:rPr>
                <w:rFonts w:asciiTheme="minorHAnsi" w:hAnsiTheme="minorHAnsi" w:cstheme="minorHAnsi"/>
              </w:rPr>
              <w:t>Anzahl</w:t>
            </w:r>
          </w:p>
        </w:tc>
        <w:tc>
          <w:tcPr>
            <w:tcW w:w="1160" w:type="dxa"/>
          </w:tcPr>
          <w:p w14:paraId="4F5D30E0" w14:textId="77777777" w:rsidR="00D62685" w:rsidRPr="00D73DA0" w:rsidRDefault="00D62685" w:rsidP="00B552C6">
            <w:pPr>
              <w:jc w:val="center"/>
              <w:rPr>
                <w:rFonts w:asciiTheme="minorHAnsi" w:hAnsiTheme="minorHAnsi" w:cstheme="minorHAnsi"/>
              </w:rPr>
            </w:pPr>
            <w:r w:rsidRPr="00D73DA0">
              <w:rPr>
                <w:rFonts w:asciiTheme="minorHAnsi" w:hAnsiTheme="minorHAnsi" w:cstheme="minorHAnsi"/>
              </w:rPr>
              <w:t>Betrag</w:t>
            </w:r>
          </w:p>
        </w:tc>
        <w:tc>
          <w:tcPr>
            <w:tcW w:w="1379" w:type="dxa"/>
          </w:tcPr>
          <w:p w14:paraId="4528D85E" w14:textId="77777777" w:rsidR="00D62685" w:rsidRPr="00D73DA0" w:rsidRDefault="00D62685" w:rsidP="00B552C6">
            <w:pPr>
              <w:jc w:val="center"/>
              <w:rPr>
                <w:rFonts w:asciiTheme="minorHAnsi" w:hAnsiTheme="minorHAnsi" w:cstheme="minorHAnsi"/>
              </w:rPr>
            </w:pPr>
            <w:r w:rsidRPr="00D73DA0">
              <w:rPr>
                <w:rFonts w:asciiTheme="minorHAnsi" w:hAnsiTheme="minorHAnsi" w:cstheme="minorHAnsi"/>
              </w:rPr>
              <w:t>Total</w:t>
            </w:r>
          </w:p>
        </w:tc>
      </w:tr>
      <w:tr w:rsidR="00790FCF" w:rsidRPr="00D73DA0" w14:paraId="58C5750A" w14:textId="77777777" w:rsidTr="00226B94">
        <w:tc>
          <w:tcPr>
            <w:tcW w:w="6209" w:type="dxa"/>
          </w:tcPr>
          <w:p w14:paraId="13B3D307" w14:textId="00C6B820" w:rsidR="00790FCF" w:rsidRPr="00D73DA0" w:rsidRDefault="00790FCF" w:rsidP="00790FCF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t>Pauschalbeitrag für Nachwuchskurs 300m pro Teilnehmer</w:t>
            </w:r>
          </w:p>
        </w:tc>
        <w:sdt>
          <w:sdtPr>
            <w:rPr>
              <w:rFonts w:asciiTheme="minorHAnsi" w:hAnsiTheme="minorHAnsi" w:cstheme="minorHAnsi"/>
              <w:b w:val="0"/>
              <w:bCs/>
            </w:rPr>
            <w:id w:val="797576234"/>
            <w:placeholder>
              <w:docPart w:val="64DC0B5A5C084D0F99D5F04F89DF5CCC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74B36C69" w14:textId="759C7C0E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-1050225794"/>
            <w:placeholder>
              <w:docPart w:val="674E5FD0E420467F832BB779836CD4D7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2252F32E" w14:textId="71BBB0A0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b w:val="0"/>
                    <w:bCs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6347E913" w14:textId="0598C121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=b2*c2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2C7F632F" w14:textId="77777777" w:rsidTr="00226B94">
        <w:tc>
          <w:tcPr>
            <w:tcW w:w="6209" w:type="dxa"/>
          </w:tcPr>
          <w:p w14:paraId="66CD809A" w14:textId="77777777" w:rsidR="00790FCF" w:rsidRPr="00D73DA0" w:rsidRDefault="00790FCF" w:rsidP="00790FCF">
            <w:pPr>
              <w:rPr>
                <w:rFonts w:asciiTheme="minorHAnsi" w:hAnsiTheme="minorHAnsi" w:cstheme="minorHAnsi"/>
                <w:b w:val="0"/>
                <w:bCs/>
                <w:sz w:val="12"/>
                <w:szCs w:val="12"/>
              </w:rPr>
            </w:pPr>
          </w:p>
        </w:tc>
        <w:tc>
          <w:tcPr>
            <w:tcW w:w="993" w:type="dxa"/>
          </w:tcPr>
          <w:p w14:paraId="74CB7D97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  <w:sz w:val="12"/>
                <w:szCs w:val="12"/>
              </w:rPr>
            </w:pPr>
          </w:p>
        </w:tc>
        <w:tc>
          <w:tcPr>
            <w:tcW w:w="1160" w:type="dxa"/>
          </w:tcPr>
          <w:p w14:paraId="3D9E0E67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  <w:sz w:val="12"/>
                <w:szCs w:val="12"/>
              </w:rPr>
            </w:pPr>
          </w:p>
        </w:tc>
        <w:tc>
          <w:tcPr>
            <w:tcW w:w="1379" w:type="dxa"/>
          </w:tcPr>
          <w:p w14:paraId="739B6BB1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  <w:sz w:val="12"/>
                <w:szCs w:val="12"/>
              </w:rPr>
            </w:pPr>
          </w:p>
        </w:tc>
      </w:tr>
      <w:tr w:rsidR="00790FCF" w:rsidRPr="00D73DA0" w14:paraId="66BD2EED" w14:textId="77777777" w:rsidTr="00226B94">
        <w:tc>
          <w:tcPr>
            <w:tcW w:w="6209" w:type="dxa"/>
          </w:tcPr>
          <w:p w14:paraId="3EB368B9" w14:textId="339C9F98" w:rsidR="00790FCF" w:rsidRPr="00D73DA0" w:rsidRDefault="00790FCF" w:rsidP="00790FCF">
            <w:pPr>
              <w:rPr>
                <w:rFonts w:asciiTheme="minorHAnsi" w:hAnsiTheme="minorHAnsi" w:cstheme="minorHAnsi"/>
              </w:rPr>
            </w:pPr>
            <w:r w:rsidRPr="00D73DA0">
              <w:rPr>
                <w:rFonts w:asciiTheme="minorHAnsi" w:hAnsiTheme="minorHAnsi" w:cstheme="minorHAnsi"/>
              </w:rPr>
              <w:t xml:space="preserve">Andere Kurse/Kosten gemäss </w:t>
            </w:r>
            <w:proofErr w:type="gramStart"/>
            <w:r w:rsidRPr="00D73DA0">
              <w:rPr>
                <w:rFonts w:asciiTheme="minorHAnsi" w:hAnsiTheme="minorHAnsi" w:cstheme="minorHAnsi"/>
              </w:rPr>
              <w:t>Antrag !</w:t>
            </w:r>
            <w:proofErr w:type="gramEnd"/>
          </w:p>
        </w:tc>
        <w:tc>
          <w:tcPr>
            <w:tcW w:w="993" w:type="dxa"/>
          </w:tcPr>
          <w:p w14:paraId="03C547DE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</w:p>
        </w:tc>
        <w:tc>
          <w:tcPr>
            <w:tcW w:w="1160" w:type="dxa"/>
          </w:tcPr>
          <w:p w14:paraId="4262CE24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</w:p>
        </w:tc>
        <w:tc>
          <w:tcPr>
            <w:tcW w:w="1379" w:type="dxa"/>
          </w:tcPr>
          <w:p w14:paraId="638B0149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790FCF" w:rsidRPr="00D73DA0" w14:paraId="116B9AC0" w14:textId="77777777" w:rsidTr="00226B94">
        <w:tc>
          <w:tcPr>
            <w:tcW w:w="6209" w:type="dxa"/>
          </w:tcPr>
          <w:p w14:paraId="0F558E37" w14:textId="1C5A2179" w:rsidR="00790FCF" w:rsidRPr="00D73DA0" w:rsidRDefault="00790FCF" w:rsidP="00790FCF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t>Gesamtkosten des Anlasses / pro Teilnehmer</w:t>
            </w:r>
          </w:p>
        </w:tc>
        <w:sdt>
          <w:sdtPr>
            <w:rPr>
              <w:rFonts w:asciiTheme="minorHAnsi" w:hAnsiTheme="minorHAnsi" w:cstheme="minorHAnsi"/>
              <w:b w:val="0"/>
              <w:bCs/>
            </w:rPr>
            <w:id w:val="-2056610374"/>
            <w:placeholder>
              <w:docPart w:val="B7771BFAAEDE4B928EEB56AC74C280CA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603D93F8" w14:textId="4D20EE51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1192414693"/>
            <w:placeholder>
              <w:docPart w:val="066B5EBD8D884C908BA56B28DA77AE89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35626F94" w14:textId="3DA69FE1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  <w:szCs w:val="22"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1C5F5C7B" w14:textId="55C67076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=b5*c5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0566F471" w14:textId="77777777" w:rsidTr="00226B94">
        <w:tc>
          <w:tcPr>
            <w:tcW w:w="6209" w:type="dxa"/>
          </w:tcPr>
          <w:p w14:paraId="0CA4C22D" w14:textId="1F580671" w:rsidR="00790FCF" w:rsidRPr="00D73DA0" w:rsidRDefault="00790FCF" w:rsidP="00790FCF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t>Munitionskosten</w:t>
            </w:r>
          </w:p>
        </w:tc>
        <w:sdt>
          <w:sdtPr>
            <w:rPr>
              <w:rFonts w:asciiTheme="minorHAnsi" w:hAnsiTheme="minorHAnsi" w:cstheme="minorHAnsi"/>
              <w:b w:val="0"/>
              <w:bCs/>
            </w:rPr>
            <w:id w:val="-1775237216"/>
            <w:placeholder>
              <w:docPart w:val="8A7A3F74386A49FBB67B28504DF23713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27B9F9C3" w14:textId="2C3F3665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632761705"/>
            <w:placeholder>
              <w:docPart w:val="C1A0B4ED1C814FD68610C7536F084402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24AF7746" w14:textId="2D2D24AF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7A7F6C34" w14:textId="5FD325B0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=b6*c6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3EFD44C9" w14:textId="77777777" w:rsidTr="00226B94">
        <w:tc>
          <w:tcPr>
            <w:tcW w:w="6209" w:type="dxa"/>
          </w:tcPr>
          <w:p w14:paraId="21D444B5" w14:textId="47A473BF" w:rsidR="00790FCF" w:rsidRPr="00D73DA0" w:rsidRDefault="00790FCF" w:rsidP="00790FCF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t>Schussgeld</w:t>
            </w:r>
          </w:p>
        </w:tc>
        <w:sdt>
          <w:sdtPr>
            <w:rPr>
              <w:rFonts w:asciiTheme="minorHAnsi" w:hAnsiTheme="minorHAnsi" w:cstheme="minorHAnsi"/>
              <w:b w:val="0"/>
              <w:bCs/>
            </w:rPr>
            <w:id w:val="-1513747419"/>
            <w:placeholder>
              <w:docPart w:val="683637AC03CD4ED9A3A0C2CFACACB44D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675C9DC8" w14:textId="12E297BC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1183704278"/>
            <w:placeholder>
              <w:docPart w:val="20EC46B919A448E49F5A112883AC1216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671DED2D" w14:textId="08B8FD62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0220CA4B" w14:textId="6B0F497D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=b7*c7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400E4749" w14:textId="77777777" w:rsidTr="00226B94">
        <w:tc>
          <w:tcPr>
            <w:tcW w:w="6209" w:type="dxa"/>
          </w:tcPr>
          <w:p w14:paraId="27EFCF01" w14:textId="5C5E3D01" w:rsidR="00790FCF" w:rsidRPr="00D73DA0" w:rsidRDefault="00790FCF" w:rsidP="00790FCF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t>Standbenutzung</w:t>
            </w:r>
          </w:p>
        </w:tc>
        <w:sdt>
          <w:sdtPr>
            <w:rPr>
              <w:rFonts w:asciiTheme="minorHAnsi" w:hAnsiTheme="minorHAnsi" w:cstheme="minorHAnsi"/>
              <w:b w:val="0"/>
              <w:bCs/>
            </w:rPr>
            <w:id w:val="1292640020"/>
            <w:placeholder>
              <w:docPart w:val="4497E05CF5F84FCD9C94B229F732E103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35E519F4" w14:textId="544000B3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526757087"/>
            <w:placeholder>
              <w:docPart w:val="04B1E404ACDB4FD1BE3579B77CD96EE9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31216F26" w14:textId="17E17ACA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6AB1BF8C" w14:textId="21CCC564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=b8*c8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2CF83A7D" w14:textId="77777777" w:rsidTr="00226B94">
        <w:tc>
          <w:tcPr>
            <w:tcW w:w="6209" w:type="dxa"/>
          </w:tcPr>
          <w:p w14:paraId="26AA150A" w14:textId="59A55B41" w:rsidR="00790FCF" w:rsidRPr="00D73DA0" w:rsidRDefault="00790FCF" w:rsidP="00790FCF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t>Verkehrsmittel (Kilometer / Fahrpauschale, Ticket etc.)</w:t>
            </w:r>
          </w:p>
        </w:tc>
        <w:sdt>
          <w:sdtPr>
            <w:rPr>
              <w:rFonts w:asciiTheme="minorHAnsi" w:hAnsiTheme="minorHAnsi" w:cstheme="minorHAnsi"/>
              <w:b w:val="0"/>
              <w:bCs/>
            </w:rPr>
            <w:id w:val="-1406681237"/>
            <w:placeholder>
              <w:docPart w:val="EEDA7B488924428E8FD17F2A35646401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65F5D7EE" w14:textId="0BC193BC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-320279724"/>
            <w:placeholder>
              <w:docPart w:val="0F3E77D5E09A47E59E58C2A28B952415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2369A140" w14:textId="4B5E70E7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265BDB49" w14:textId="225EDA5B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=b9*c9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67E33C5B" w14:textId="77777777" w:rsidTr="00226B94">
        <w:sdt>
          <w:sdtPr>
            <w:rPr>
              <w:rFonts w:asciiTheme="minorHAnsi" w:hAnsiTheme="minorHAnsi" w:cstheme="minorHAnsi"/>
              <w:b w:val="0"/>
              <w:bCs/>
            </w:rPr>
            <w:id w:val="1941481295"/>
            <w:placeholder>
              <w:docPart w:val="9FC3DF2D44D3439695E4599B43459A58"/>
            </w:placeholder>
            <w:showingPlcHdr/>
          </w:sdtPr>
          <w:sdtEndPr/>
          <w:sdtContent>
            <w:tc>
              <w:tcPr>
                <w:tcW w:w="6209" w:type="dxa"/>
              </w:tcPr>
              <w:p w14:paraId="515C07CC" w14:textId="7D8B982B" w:rsidR="00790FCF" w:rsidRPr="00D73DA0" w:rsidRDefault="00790FCF" w:rsidP="00790FCF">
                <w:pPr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</w:rPr>
                  <w:t>Text eingeben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</w:rPr>
            <w:id w:val="1181856348"/>
            <w:placeholder>
              <w:docPart w:val="3D8598BC1FD9457C99AC93BBD278F93B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52A40AE1" w14:textId="05CE03D0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-2120672665"/>
            <w:placeholder>
              <w:docPart w:val="5CA91B12CC514B72BF4E679FDD82B102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7A42378C" w14:textId="35387C7A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5959DF95" w14:textId="415E4BB0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=b10*c10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46492752" w14:textId="77777777" w:rsidTr="00226B94">
        <w:sdt>
          <w:sdtPr>
            <w:rPr>
              <w:rFonts w:asciiTheme="minorHAnsi" w:hAnsiTheme="minorHAnsi" w:cstheme="minorHAnsi"/>
              <w:b w:val="0"/>
              <w:bCs/>
            </w:rPr>
            <w:id w:val="-1388560951"/>
            <w:placeholder>
              <w:docPart w:val="B0882BA1BE59409FB5C89B50F6B36A06"/>
            </w:placeholder>
            <w:showingPlcHdr/>
          </w:sdtPr>
          <w:sdtEndPr/>
          <w:sdtContent>
            <w:tc>
              <w:tcPr>
                <w:tcW w:w="6209" w:type="dxa"/>
              </w:tcPr>
              <w:p w14:paraId="1CD59FCA" w14:textId="481C4A41" w:rsidR="00790FCF" w:rsidRPr="00D73DA0" w:rsidRDefault="00790FCF" w:rsidP="00790FCF">
                <w:pPr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</w:rPr>
                  <w:t>Text eingeben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</w:rPr>
            <w:id w:val="-404452600"/>
            <w:placeholder>
              <w:docPart w:val="CF6F71D2FB1D4C1FA1B224319F3D142A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4A5FC1ED" w14:textId="2D826B63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1678765506"/>
            <w:placeholder>
              <w:docPart w:val="FDF3FB75CFFF41AEB2A6843A26C045B6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569F8E1E" w14:textId="69823159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421BF9C1" w14:textId="07915597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=b11*c11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555AFCE2" w14:textId="77777777" w:rsidTr="00226B94">
        <w:sdt>
          <w:sdtPr>
            <w:rPr>
              <w:rFonts w:asciiTheme="minorHAnsi" w:hAnsiTheme="minorHAnsi" w:cstheme="minorHAnsi"/>
              <w:b w:val="0"/>
              <w:bCs/>
            </w:rPr>
            <w:id w:val="1028144111"/>
            <w:placeholder>
              <w:docPart w:val="94EDC0D69AD8409A88802B98D5B803A5"/>
            </w:placeholder>
            <w:showingPlcHdr/>
          </w:sdtPr>
          <w:sdtEndPr/>
          <w:sdtContent>
            <w:tc>
              <w:tcPr>
                <w:tcW w:w="6209" w:type="dxa"/>
              </w:tcPr>
              <w:p w14:paraId="1C28EC71" w14:textId="4224CC4C" w:rsidR="00790FCF" w:rsidRPr="00D73DA0" w:rsidRDefault="00790FCF" w:rsidP="00790FCF">
                <w:pPr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</w:rPr>
                  <w:t>Text eingeben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</w:rPr>
            <w:id w:val="-1560313189"/>
            <w:placeholder>
              <w:docPart w:val="7CA3ECBB0B6449D795921E0FE76D37F0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69036A96" w14:textId="389EB1B0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1826859885"/>
            <w:placeholder>
              <w:docPart w:val="B2ABED2B386E4DF2859C6F3276BEF485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431CFDE5" w14:textId="593F0533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4A450844" w14:textId="5701496C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=b12*c12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11FC3878" w14:textId="77777777" w:rsidTr="00226B94">
        <w:sdt>
          <w:sdtPr>
            <w:rPr>
              <w:rFonts w:asciiTheme="minorHAnsi" w:hAnsiTheme="minorHAnsi" w:cstheme="minorHAnsi"/>
              <w:b w:val="0"/>
              <w:bCs/>
            </w:rPr>
            <w:id w:val="673072096"/>
            <w:placeholder>
              <w:docPart w:val="7D7246F67BBE4DEAB46D89AD1C0129D4"/>
            </w:placeholder>
            <w:showingPlcHdr/>
          </w:sdtPr>
          <w:sdtEndPr/>
          <w:sdtContent>
            <w:tc>
              <w:tcPr>
                <w:tcW w:w="6209" w:type="dxa"/>
              </w:tcPr>
              <w:p w14:paraId="3A2F5350" w14:textId="209714D4" w:rsidR="00790FCF" w:rsidRPr="00D73DA0" w:rsidRDefault="00790FCF" w:rsidP="00790FCF">
                <w:pPr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</w:rPr>
                  <w:t>Text eingeben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</w:rPr>
            <w:id w:val="-1985152874"/>
            <w:placeholder>
              <w:docPart w:val="804A268221A84EF998BABD81735703CA"/>
            </w:placeholder>
            <w:showingPlcHdr/>
            <w:text/>
          </w:sdtPr>
          <w:sdtEndPr/>
          <w:sdtContent>
            <w:tc>
              <w:tcPr>
                <w:tcW w:w="993" w:type="dxa"/>
              </w:tcPr>
              <w:p w14:paraId="449BF1D7" w14:textId="14F8FC91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Fonts w:asciiTheme="minorHAnsi" w:hAnsiTheme="minorHAnsi" w:cstheme="minorHAnsi"/>
                    <w:b w:val="0"/>
                    <w:bCs/>
                  </w:rPr>
                  <w:t>0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b w:val="0"/>
              <w:bCs/>
              <w:szCs w:val="22"/>
            </w:rPr>
            <w:id w:val="-767616744"/>
            <w:placeholder>
              <w:docPart w:val="6BA78983832B4CF7B3F23894EC79C501"/>
            </w:placeholder>
            <w:showingPlcHdr/>
          </w:sdtPr>
          <w:sdtEndPr/>
          <w:sdtContent>
            <w:tc>
              <w:tcPr>
                <w:tcW w:w="1160" w:type="dxa"/>
              </w:tcPr>
              <w:p w14:paraId="2D998D6A" w14:textId="01D97B60" w:rsidR="00790FCF" w:rsidRPr="00D73DA0" w:rsidRDefault="00790FCF" w:rsidP="00790FCF">
                <w:pPr>
                  <w:jc w:val="center"/>
                  <w:rPr>
                    <w:rFonts w:asciiTheme="minorHAnsi" w:hAnsiTheme="minorHAnsi" w:cstheme="minorHAnsi"/>
                    <w:b w:val="0"/>
                    <w:bCs/>
                  </w:rPr>
                </w:pPr>
                <w:r w:rsidRPr="00D73DA0">
                  <w:rPr>
                    <w:rStyle w:val="Platzhaltertext"/>
                    <w:rFonts w:asciiTheme="minorHAnsi" w:eastAsiaTheme="minorHAnsi" w:hAnsiTheme="minorHAnsi" w:cstheme="minorHAnsi"/>
                    <w:sz w:val="12"/>
                    <w:szCs w:val="12"/>
                  </w:rPr>
                  <w:t>Betrag eingeben</w:t>
                </w:r>
              </w:p>
            </w:tc>
          </w:sdtContent>
        </w:sdt>
        <w:tc>
          <w:tcPr>
            <w:tcW w:w="1379" w:type="dxa"/>
          </w:tcPr>
          <w:p w14:paraId="76D2D9D8" w14:textId="75AB91FE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begin"/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instrText xml:space="preserve"> =b13*c13 \# "#'##0.00" </w:instrTex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b w:val="0"/>
                <w:bCs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  <w:b w:val="0"/>
                <w:bCs/>
              </w:rPr>
              <w:fldChar w:fldCharType="end"/>
            </w:r>
          </w:p>
        </w:tc>
      </w:tr>
      <w:tr w:rsidR="00790FCF" w:rsidRPr="00D73DA0" w14:paraId="04BE3F26" w14:textId="77777777" w:rsidTr="00226B94">
        <w:tc>
          <w:tcPr>
            <w:tcW w:w="6209" w:type="dxa"/>
          </w:tcPr>
          <w:p w14:paraId="1292B44F" w14:textId="77777777" w:rsidR="00790FCF" w:rsidRPr="00D73DA0" w:rsidRDefault="00790FCF" w:rsidP="00790FCF">
            <w:pPr>
              <w:rPr>
                <w:rFonts w:asciiTheme="minorHAnsi" w:hAnsiTheme="minorHAnsi" w:cstheme="minorHAnsi"/>
                <w:b w:val="0"/>
                <w:bCs/>
                <w:sz w:val="12"/>
                <w:szCs w:val="12"/>
              </w:rPr>
            </w:pPr>
          </w:p>
        </w:tc>
        <w:tc>
          <w:tcPr>
            <w:tcW w:w="993" w:type="dxa"/>
          </w:tcPr>
          <w:p w14:paraId="211BEFE7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  <w:sz w:val="12"/>
                <w:szCs w:val="12"/>
              </w:rPr>
            </w:pPr>
          </w:p>
        </w:tc>
        <w:tc>
          <w:tcPr>
            <w:tcW w:w="1160" w:type="dxa"/>
          </w:tcPr>
          <w:p w14:paraId="47CF230B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  <w:sz w:val="12"/>
                <w:szCs w:val="12"/>
              </w:rPr>
            </w:pPr>
          </w:p>
        </w:tc>
        <w:tc>
          <w:tcPr>
            <w:tcW w:w="1379" w:type="dxa"/>
          </w:tcPr>
          <w:p w14:paraId="70804AB0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  <w:sz w:val="12"/>
                <w:szCs w:val="12"/>
              </w:rPr>
            </w:pPr>
          </w:p>
        </w:tc>
      </w:tr>
      <w:tr w:rsidR="00790FCF" w:rsidRPr="00D73DA0" w14:paraId="6ADAF308" w14:textId="77777777" w:rsidTr="00226B94">
        <w:tc>
          <w:tcPr>
            <w:tcW w:w="6209" w:type="dxa"/>
          </w:tcPr>
          <w:p w14:paraId="49300372" w14:textId="0CB63E85" w:rsidR="00790FCF" w:rsidRPr="00D73DA0" w:rsidRDefault="00790FCF" w:rsidP="00790FCF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  <w:b w:val="0"/>
                <w:bCs/>
              </w:rPr>
              <w:t>Total gewünschte Beiträge</w:t>
            </w:r>
          </w:p>
        </w:tc>
        <w:tc>
          <w:tcPr>
            <w:tcW w:w="993" w:type="dxa"/>
          </w:tcPr>
          <w:p w14:paraId="5200FA7D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</w:p>
        </w:tc>
        <w:tc>
          <w:tcPr>
            <w:tcW w:w="1160" w:type="dxa"/>
          </w:tcPr>
          <w:p w14:paraId="0A967198" w14:textId="77777777" w:rsidR="00790FCF" w:rsidRPr="00D73DA0" w:rsidRDefault="00790FCF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</w:p>
        </w:tc>
        <w:tc>
          <w:tcPr>
            <w:tcW w:w="1379" w:type="dxa"/>
          </w:tcPr>
          <w:p w14:paraId="48908213" w14:textId="3A3BD11C" w:rsidR="00790FCF" w:rsidRPr="00D73DA0" w:rsidRDefault="009C2694" w:rsidP="00790FCF">
            <w:pPr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D73DA0">
              <w:rPr>
                <w:rFonts w:asciiTheme="minorHAnsi" w:hAnsiTheme="minorHAnsi" w:cstheme="minorHAnsi"/>
              </w:rPr>
              <w:fldChar w:fldCharType="begin"/>
            </w:r>
            <w:r w:rsidRPr="00D73DA0">
              <w:rPr>
                <w:rFonts w:asciiTheme="minorHAnsi" w:hAnsiTheme="minorHAnsi" w:cstheme="minorHAnsi"/>
              </w:rPr>
              <w:instrText xml:space="preserve"> =SUM(D2:D13) \# "#'##0.00" </w:instrText>
            </w:r>
            <w:r w:rsidRPr="00D73DA0">
              <w:rPr>
                <w:rFonts w:asciiTheme="minorHAnsi" w:hAnsiTheme="minorHAnsi" w:cstheme="minorHAnsi"/>
              </w:rPr>
              <w:fldChar w:fldCharType="separate"/>
            </w:r>
            <w:r w:rsidRPr="00D73DA0">
              <w:rPr>
                <w:rFonts w:asciiTheme="minorHAnsi" w:hAnsiTheme="minorHAnsi" w:cstheme="minorHAnsi"/>
                <w:noProof/>
              </w:rPr>
              <w:t xml:space="preserve">   0.00</w:t>
            </w:r>
            <w:r w:rsidRPr="00D73DA0"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7D865C91" w14:textId="77777777" w:rsidR="00CB2B5E" w:rsidRPr="00D73DA0" w:rsidRDefault="00CB2B5E" w:rsidP="00E24351">
      <w:pPr>
        <w:rPr>
          <w:rFonts w:asciiTheme="minorHAnsi" w:hAnsiTheme="minorHAnsi" w:cstheme="minorHAnsi"/>
          <w:b w:val="0"/>
          <w:bCs/>
          <w:sz w:val="12"/>
          <w:szCs w:val="12"/>
        </w:rPr>
      </w:pPr>
    </w:p>
    <w:p w14:paraId="28E04A08" w14:textId="77777777" w:rsidR="00487026" w:rsidRPr="00D73DA0" w:rsidRDefault="00487026" w:rsidP="00116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Theme="minorHAnsi" w:hAnsiTheme="minorHAnsi" w:cstheme="minorHAnsi"/>
          <w:vanish/>
        </w:rPr>
      </w:pPr>
      <w:bookmarkStart w:id="0" w:name="_Hlk87788937"/>
      <w:r w:rsidRPr="00D73DA0">
        <w:rPr>
          <w:rFonts w:asciiTheme="minorHAnsi" w:hAnsiTheme="minorHAnsi" w:cstheme="minorHAnsi"/>
          <w:vanish/>
        </w:rPr>
        <w:t>Hinweis</w:t>
      </w:r>
    </w:p>
    <w:p w14:paraId="3F84E3A8" w14:textId="11BBD8F2" w:rsidR="002C3A0D" w:rsidRPr="00D73DA0" w:rsidRDefault="00CC322D" w:rsidP="00116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Theme="minorHAnsi" w:hAnsiTheme="minorHAnsi" w:cstheme="minorHAnsi"/>
          <w:b w:val="0"/>
          <w:bCs/>
          <w:vanish/>
        </w:rPr>
      </w:pPr>
      <w:r w:rsidRPr="00D73DA0">
        <w:rPr>
          <w:rFonts w:asciiTheme="minorHAnsi" w:hAnsiTheme="minorHAnsi" w:cstheme="minorHAnsi"/>
          <w:b w:val="0"/>
          <w:bCs/>
          <w:vanish/>
        </w:rPr>
        <w:t xml:space="preserve">Um das Total </w:t>
      </w:r>
      <w:r w:rsidR="002A1BCB" w:rsidRPr="00D73DA0">
        <w:rPr>
          <w:rFonts w:asciiTheme="minorHAnsi" w:hAnsiTheme="minorHAnsi" w:cstheme="minorHAnsi"/>
          <w:b w:val="0"/>
          <w:bCs/>
          <w:vanish/>
        </w:rPr>
        <w:t xml:space="preserve">in der Spalte sowie Gesamttotal </w:t>
      </w:r>
      <w:r w:rsidRPr="00D73DA0">
        <w:rPr>
          <w:rFonts w:asciiTheme="minorHAnsi" w:hAnsiTheme="minorHAnsi" w:cstheme="minorHAnsi"/>
          <w:b w:val="0"/>
          <w:bCs/>
          <w:vanish/>
        </w:rPr>
        <w:t xml:space="preserve">aktualisieren zu können, klick </w:t>
      </w:r>
      <w:r w:rsidR="00BC7F04" w:rsidRPr="00D73DA0">
        <w:rPr>
          <w:rFonts w:asciiTheme="minorHAnsi" w:hAnsiTheme="minorHAnsi" w:cstheme="minorHAnsi"/>
          <w:b w:val="0"/>
          <w:bCs/>
          <w:vanish/>
        </w:rPr>
        <w:t xml:space="preserve">mit der </w:t>
      </w:r>
      <w:r w:rsidR="00BC7F04" w:rsidRPr="00D73DA0">
        <w:rPr>
          <w:rFonts w:asciiTheme="minorHAnsi" w:hAnsiTheme="minorHAnsi" w:cstheme="minorHAnsi"/>
          <w:vanish/>
        </w:rPr>
        <w:t>rechten</w:t>
      </w:r>
      <w:r w:rsidR="00BC7F04" w:rsidRPr="00D73DA0">
        <w:rPr>
          <w:rFonts w:asciiTheme="minorHAnsi" w:hAnsiTheme="minorHAnsi" w:cstheme="minorHAnsi"/>
          <w:b w:val="0"/>
          <w:bCs/>
          <w:vanish/>
        </w:rPr>
        <w:t xml:space="preserve"> Maustaste </w:t>
      </w:r>
      <w:r w:rsidRPr="00D73DA0">
        <w:rPr>
          <w:rFonts w:asciiTheme="minorHAnsi" w:hAnsiTheme="minorHAnsi" w:cstheme="minorHAnsi"/>
          <w:b w:val="0"/>
          <w:bCs/>
          <w:vanish/>
        </w:rPr>
        <w:t xml:space="preserve">in das </w:t>
      </w:r>
      <w:r w:rsidR="002A1BCB" w:rsidRPr="00D73DA0">
        <w:rPr>
          <w:rFonts w:asciiTheme="minorHAnsi" w:hAnsiTheme="minorHAnsi" w:cstheme="minorHAnsi"/>
          <w:b w:val="0"/>
          <w:bCs/>
          <w:vanish/>
        </w:rPr>
        <w:t xml:space="preserve">entsprechende </w:t>
      </w:r>
      <w:r w:rsidRPr="00D73DA0">
        <w:rPr>
          <w:rFonts w:asciiTheme="minorHAnsi" w:hAnsiTheme="minorHAnsi" w:cstheme="minorHAnsi"/>
          <w:b w:val="0"/>
          <w:bCs/>
          <w:vanish/>
        </w:rPr>
        <w:t xml:space="preserve">Totalfeld und </w:t>
      </w:r>
      <w:r w:rsidR="00BC7F04" w:rsidRPr="00D73DA0">
        <w:rPr>
          <w:rFonts w:asciiTheme="minorHAnsi" w:hAnsiTheme="minorHAnsi" w:cstheme="minorHAnsi"/>
          <w:b w:val="0"/>
          <w:bCs/>
          <w:vanish/>
        </w:rPr>
        <w:t>wähle „Aktualisieren“.</w:t>
      </w:r>
    </w:p>
    <w:bookmarkEnd w:id="0"/>
    <w:p w14:paraId="681E7A32" w14:textId="77777777" w:rsidR="00CC322D" w:rsidRPr="00D73DA0" w:rsidRDefault="00CC322D" w:rsidP="00E24351">
      <w:pPr>
        <w:rPr>
          <w:rFonts w:asciiTheme="minorHAnsi" w:hAnsiTheme="minorHAnsi" w:cstheme="minorHAnsi"/>
          <w:b w:val="0"/>
          <w:bCs/>
        </w:rPr>
      </w:pPr>
    </w:p>
    <w:p w14:paraId="7442CC05" w14:textId="77777777" w:rsidR="002A1BCB" w:rsidRPr="00D73DA0" w:rsidRDefault="00995FA5" w:rsidP="00E24351">
      <w:pPr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  <w:b w:val="0"/>
          <w:bCs/>
        </w:rPr>
        <w:t xml:space="preserve">Betrag bitte an folgende </w:t>
      </w:r>
      <w:r w:rsidR="008218ED" w:rsidRPr="00D73DA0">
        <w:rPr>
          <w:rFonts w:asciiTheme="minorHAnsi" w:hAnsiTheme="minorHAnsi" w:cstheme="minorHAnsi"/>
          <w:b w:val="0"/>
          <w:bCs/>
        </w:rPr>
        <w:t>Bank / Konto</w:t>
      </w:r>
      <w:r w:rsidRPr="00D73DA0">
        <w:rPr>
          <w:rFonts w:asciiTheme="minorHAnsi" w:hAnsiTheme="minorHAnsi" w:cstheme="minorHAnsi"/>
          <w:b w:val="0"/>
          <w:bCs/>
        </w:rPr>
        <w:t>-Nummer überweisen:</w:t>
      </w:r>
    </w:p>
    <w:sdt>
      <w:sdtPr>
        <w:rPr>
          <w:rFonts w:asciiTheme="minorHAnsi" w:hAnsiTheme="minorHAnsi" w:cstheme="minorHAnsi"/>
          <w:b w:val="0"/>
          <w:bCs/>
        </w:rPr>
        <w:id w:val="-1885782939"/>
        <w:placeholder>
          <w:docPart w:val="D9B5F5CE9E334F03B8CAC8B3501C30C4"/>
        </w:placeholder>
        <w:showingPlcHdr/>
      </w:sdtPr>
      <w:sdtEndPr/>
      <w:sdtContent>
        <w:p w14:paraId="4199BF52" w14:textId="77777777" w:rsidR="00995FA5" w:rsidRPr="00D73DA0" w:rsidRDefault="008218ED" w:rsidP="00E24351">
          <w:pPr>
            <w:rPr>
              <w:rFonts w:asciiTheme="minorHAnsi" w:hAnsiTheme="minorHAnsi" w:cstheme="minorHAnsi"/>
              <w:b w:val="0"/>
              <w:bCs/>
            </w:rPr>
          </w:pPr>
          <w:r w:rsidRPr="00D73DA0">
            <w:rPr>
              <w:rStyle w:val="Platzhaltertext"/>
              <w:rFonts w:asciiTheme="minorHAnsi" w:eastAsiaTheme="minorHAnsi" w:hAnsiTheme="minorHAnsi" w:cstheme="minorHAnsi"/>
            </w:rPr>
            <w:t>Bank</w:t>
          </w:r>
          <w:r w:rsidR="00547388" w:rsidRPr="00D73DA0">
            <w:rPr>
              <w:rStyle w:val="Platzhaltertext"/>
              <w:rFonts w:asciiTheme="minorHAnsi" w:eastAsiaTheme="minorHAnsi" w:hAnsiTheme="minorHAnsi" w:cstheme="minorHAnsi"/>
            </w:rPr>
            <w:t xml:space="preserve"> eingeben</w:t>
          </w:r>
        </w:p>
      </w:sdtContent>
    </w:sdt>
    <w:sdt>
      <w:sdtPr>
        <w:rPr>
          <w:rFonts w:asciiTheme="minorHAnsi" w:hAnsiTheme="minorHAnsi" w:cstheme="minorHAnsi"/>
          <w:b w:val="0"/>
          <w:bCs/>
        </w:rPr>
        <w:id w:val="-1943610633"/>
        <w:placeholder>
          <w:docPart w:val="DB5E3D856EA04533A188506F84FB2F6F"/>
        </w:placeholder>
        <w:showingPlcHdr/>
      </w:sdtPr>
      <w:sdtEndPr/>
      <w:sdtContent>
        <w:p w14:paraId="424D8F05" w14:textId="77777777" w:rsidR="008218ED" w:rsidRPr="00D73DA0" w:rsidRDefault="008218ED" w:rsidP="008218ED">
          <w:pPr>
            <w:rPr>
              <w:rFonts w:asciiTheme="minorHAnsi" w:hAnsiTheme="minorHAnsi" w:cstheme="minorHAnsi"/>
              <w:b w:val="0"/>
              <w:bCs/>
            </w:rPr>
          </w:pPr>
          <w:r w:rsidRPr="00D73DA0">
            <w:rPr>
              <w:rStyle w:val="Platzhaltertext"/>
              <w:rFonts w:asciiTheme="minorHAnsi" w:eastAsiaTheme="minorHAnsi" w:hAnsiTheme="minorHAnsi" w:cstheme="minorHAnsi"/>
            </w:rPr>
            <w:t>IBAN eingeben</w:t>
          </w:r>
        </w:p>
      </w:sdtContent>
    </w:sdt>
    <w:p w14:paraId="347491AD" w14:textId="77777777" w:rsidR="00995FA5" w:rsidRPr="00D73DA0" w:rsidRDefault="00995FA5" w:rsidP="00E24351">
      <w:pPr>
        <w:rPr>
          <w:rFonts w:asciiTheme="minorHAnsi" w:hAnsiTheme="minorHAnsi" w:cstheme="minorHAnsi"/>
          <w:b w:val="0"/>
          <w:bCs/>
        </w:rPr>
      </w:pPr>
    </w:p>
    <w:p w14:paraId="77057209" w14:textId="77777777" w:rsidR="00547388" w:rsidRPr="00D73DA0" w:rsidRDefault="00995FA5" w:rsidP="00547388">
      <w:pPr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  <w:b w:val="0"/>
          <w:bCs/>
        </w:rPr>
        <w:t>Ort</w:t>
      </w:r>
      <w:r w:rsidR="00547388" w:rsidRPr="00D73DA0">
        <w:rPr>
          <w:rFonts w:asciiTheme="minorHAnsi" w:hAnsiTheme="minorHAnsi" w:cstheme="minorHAnsi"/>
          <w:b w:val="0"/>
          <w:bCs/>
        </w:rPr>
        <w:t xml:space="preserve"> / Datum:</w:t>
      </w:r>
      <w:r w:rsidR="00547388" w:rsidRPr="00D73DA0">
        <w:rPr>
          <w:rFonts w:asciiTheme="minorHAnsi" w:hAnsiTheme="minorHAnsi" w:cstheme="minorHAnsi"/>
          <w:b w:val="0"/>
          <w:bCs/>
        </w:rPr>
        <w:tab/>
      </w:r>
      <w:sdt>
        <w:sdtPr>
          <w:rPr>
            <w:rFonts w:asciiTheme="minorHAnsi" w:hAnsiTheme="minorHAnsi" w:cstheme="minorHAnsi"/>
            <w:b w:val="0"/>
            <w:bCs/>
          </w:rPr>
          <w:id w:val="-768079183"/>
          <w:placeholder>
            <w:docPart w:val="A716A9B3097741F3852A7BA26381A238"/>
          </w:placeholder>
          <w:showingPlcHdr/>
        </w:sdtPr>
        <w:sdtEndPr/>
        <w:sdtContent>
          <w:r w:rsidR="00AD7333" w:rsidRPr="00D73DA0">
            <w:rPr>
              <w:rStyle w:val="Platzhaltertext"/>
              <w:rFonts w:asciiTheme="minorHAnsi" w:eastAsiaTheme="minorHAnsi" w:hAnsiTheme="minorHAnsi" w:cstheme="minorHAnsi"/>
            </w:rPr>
            <w:t>Ort</w:t>
          </w:r>
          <w:r w:rsidR="008218ED" w:rsidRPr="00D73DA0">
            <w:rPr>
              <w:rStyle w:val="Platzhaltertext"/>
              <w:rFonts w:asciiTheme="minorHAnsi" w:eastAsiaTheme="minorHAnsi" w:hAnsiTheme="minorHAnsi" w:cstheme="minorHAnsi"/>
            </w:rPr>
            <w:t xml:space="preserve"> </w:t>
          </w:r>
          <w:r w:rsidR="00AD7333" w:rsidRPr="00D73DA0">
            <w:rPr>
              <w:rStyle w:val="Platzhaltertext"/>
              <w:rFonts w:asciiTheme="minorHAnsi" w:eastAsiaTheme="minorHAnsi" w:hAnsiTheme="minorHAnsi" w:cstheme="minorHAnsi"/>
            </w:rPr>
            <w:t>/</w:t>
          </w:r>
          <w:r w:rsidR="008218ED" w:rsidRPr="00D73DA0">
            <w:rPr>
              <w:rStyle w:val="Platzhaltertext"/>
              <w:rFonts w:asciiTheme="minorHAnsi" w:eastAsiaTheme="minorHAnsi" w:hAnsiTheme="minorHAnsi" w:cstheme="minorHAnsi"/>
            </w:rPr>
            <w:t xml:space="preserve"> </w:t>
          </w:r>
          <w:r w:rsidR="00AD7333" w:rsidRPr="00D73DA0">
            <w:rPr>
              <w:rStyle w:val="Platzhaltertext"/>
              <w:rFonts w:asciiTheme="minorHAnsi" w:eastAsiaTheme="minorHAnsi" w:hAnsiTheme="minorHAnsi" w:cstheme="minorHAnsi"/>
            </w:rPr>
            <w:t xml:space="preserve">Datum </w:t>
          </w:r>
          <w:r w:rsidR="008218ED" w:rsidRPr="00D73DA0">
            <w:rPr>
              <w:rStyle w:val="Platzhaltertext"/>
              <w:rFonts w:asciiTheme="minorHAnsi" w:eastAsiaTheme="minorHAnsi" w:hAnsiTheme="minorHAnsi" w:cstheme="minorHAnsi"/>
            </w:rPr>
            <w:t>ein</w:t>
          </w:r>
          <w:r w:rsidR="00AD7333" w:rsidRPr="00D73DA0">
            <w:rPr>
              <w:rStyle w:val="Platzhaltertext"/>
              <w:rFonts w:asciiTheme="minorHAnsi" w:eastAsiaTheme="minorHAnsi" w:hAnsiTheme="minorHAnsi" w:cstheme="minorHAnsi"/>
            </w:rPr>
            <w:t>geben</w:t>
          </w:r>
        </w:sdtContent>
      </w:sdt>
    </w:p>
    <w:p w14:paraId="26F4BB75" w14:textId="33F2085C" w:rsidR="00995FA5" w:rsidRPr="00D73DA0" w:rsidRDefault="00995FA5" w:rsidP="00547388">
      <w:pPr>
        <w:tabs>
          <w:tab w:val="left" w:pos="1560"/>
        </w:tabs>
        <w:rPr>
          <w:rFonts w:asciiTheme="minorHAnsi" w:hAnsiTheme="minorHAnsi" w:cstheme="minorHAnsi"/>
          <w:b w:val="0"/>
          <w:bCs/>
        </w:rPr>
      </w:pPr>
    </w:p>
    <w:p w14:paraId="15C83878" w14:textId="77777777" w:rsidR="00995FA5" w:rsidRPr="00D73DA0" w:rsidRDefault="00995FA5" w:rsidP="00E24351">
      <w:pPr>
        <w:rPr>
          <w:rFonts w:asciiTheme="minorHAnsi" w:hAnsiTheme="minorHAnsi" w:cstheme="minorHAnsi"/>
          <w:b w:val="0"/>
          <w:bCs/>
        </w:rPr>
      </w:pPr>
    </w:p>
    <w:p w14:paraId="3D2B1994" w14:textId="77777777" w:rsidR="00547388" w:rsidRPr="00D73DA0" w:rsidRDefault="00547388" w:rsidP="00E24351">
      <w:pPr>
        <w:rPr>
          <w:rFonts w:asciiTheme="minorHAnsi" w:hAnsiTheme="minorHAnsi" w:cstheme="minorHAnsi"/>
          <w:b w:val="0"/>
          <w:bCs/>
        </w:rPr>
      </w:pPr>
    </w:p>
    <w:p w14:paraId="39810F45" w14:textId="77777777" w:rsidR="00547388" w:rsidRPr="00D73DA0" w:rsidRDefault="00547388" w:rsidP="00E24351">
      <w:pPr>
        <w:rPr>
          <w:rFonts w:asciiTheme="minorHAnsi" w:hAnsiTheme="minorHAnsi" w:cstheme="minorHAnsi"/>
          <w:b w:val="0"/>
          <w:bCs/>
        </w:rPr>
      </w:pPr>
      <w:r w:rsidRPr="00D73DA0">
        <w:rPr>
          <w:rFonts w:asciiTheme="minorHAnsi" w:hAnsiTheme="minorHAnsi" w:cstheme="minorHAnsi"/>
          <w:b w:val="0"/>
          <w:bCs/>
        </w:rPr>
        <w:t>Unterschrift:</w:t>
      </w:r>
    </w:p>
    <w:sectPr w:rsidR="00547388" w:rsidRPr="00D73DA0" w:rsidSect="008218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19" w:right="1123" w:bottom="1134" w:left="1134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4CD04" w14:textId="77777777" w:rsidR="0052659B" w:rsidRDefault="0052659B" w:rsidP="004D11EA">
      <w:r>
        <w:separator/>
      </w:r>
    </w:p>
  </w:endnote>
  <w:endnote w:type="continuationSeparator" w:id="0">
    <w:p w14:paraId="09D7A496" w14:textId="77777777" w:rsidR="0052659B" w:rsidRDefault="0052659B" w:rsidP="004D1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 CE">
    <w:altName w:val="Trebuchet MS"/>
    <w:charset w:val="00"/>
    <w:family w:val="swiss"/>
    <w:pitch w:val="variable"/>
    <w:sig w:usb0="00000001" w:usb1="00000000" w:usb2="00000000" w:usb3="00000000" w:csb0="00000013" w:csb1="00000000"/>
  </w:font>
  <w:font w:name="Frutiger 55 Roman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F9B0D" w14:textId="77777777" w:rsidR="00DB0E99" w:rsidRDefault="00DB0E9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081A9" w14:textId="77777777" w:rsidR="00DB0E99" w:rsidRDefault="00DB0E99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918A" w14:textId="77777777" w:rsidR="00DB0E99" w:rsidRDefault="00DB0E9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38F01" w14:textId="77777777" w:rsidR="0052659B" w:rsidRDefault="0052659B" w:rsidP="004D11EA">
      <w:r>
        <w:separator/>
      </w:r>
    </w:p>
  </w:footnote>
  <w:footnote w:type="continuationSeparator" w:id="0">
    <w:p w14:paraId="60BD1E89" w14:textId="77777777" w:rsidR="0052659B" w:rsidRDefault="0052659B" w:rsidP="004D1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C2786" w14:textId="77777777" w:rsidR="00DB0E99" w:rsidRDefault="00DB0E9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7AE99" w14:textId="77777777" w:rsidR="00DB0E99" w:rsidRDefault="00DB0E9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BAB83" w14:textId="77777777" w:rsidR="004D11EA" w:rsidRPr="00DF31E9" w:rsidRDefault="004D11EA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bCs/>
        <w:sz w:val="16"/>
        <w:szCs w:val="16"/>
      </w:rPr>
    </w:pPr>
    <w:r w:rsidRPr="00DF31E9">
      <w:rPr>
        <w:rFonts w:asciiTheme="minorHAnsi" w:hAnsiTheme="minorHAnsi" w:cstheme="minorHAnsi"/>
        <w:bCs/>
        <w:sz w:val="16"/>
        <w:szCs w:val="16"/>
      </w:rPr>
      <w:t>AIKSV</w:t>
    </w:r>
    <w:r w:rsidR="002129A7">
      <w:rPr>
        <w:rFonts w:asciiTheme="minorHAnsi" w:hAnsiTheme="minorHAnsi" w:cstheme="minorHAnsi"/>
        <w:bCs/>
        <w:sz w:val="16"/>
        <w:szCs w:val="16"/>
      </w:rPr>
      <w:t xml:space="preserve"> </w:t>
    </w:r>
    <w:r w:rsidR="00A77827">
      <w:rPr>
        <w:rFonts w:asciiTheme="minorHAnsi" w:hAnsiTheme="minorHAnsi" w:cstheme="minorHAnsi"/>
        <w:bCs/>
        <w:sz w:val="16"/>
        <w:szCs w:val="16"/>
      </w:rPr>
      <w:t xml:space="preserve">Chef </w:t>
    </w:r>
    <w:r w:rsidR="00154B53">
      <w:rPr>
        <w:rFonts w:asciiTheme="minorHAnsi" w:hAnsiTheme="minorHAnsi" w:cstheme="minorHAnsi"/>
        <w:bCs/>
        <w:sz w:val="16"/>
        <w:szCs w:val="16"/>
      </w:rPr>
      <w:t>Nachwuchs</w:t>
    </w:r>
  </w:p>
  <w:p w14:paraId="03FF81DB" w14:textId="77777777" w:rsidR="004D11EA" w:rsidRPr="00DF31E9" w:rsidRDefault="002A6EF5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noProof/>
        <w:lang w:val="de-CH"/>
      </w:rPr>
      <w:drawing>
        <wp:anchor distT="0" distB="0" distL="114300" distR="114300" simplePos="0" relativeHeight="251656704" behindDoc="1" locked="0" layoutInCell="1" allowOverlap="1" wp14:anchorId="0905EFFD" wp14:editId="43D47D6C">
          <wp:simplePos x="0" y="0"/>
          <wp:positionH relativeFrom="column">
            <wp:posOffset>5490845</wp:posOffset>
          </wp:positionH>
          <wp:positionV relativeFrom="paragraph">
            <wp:posOffset>76200</wp:posOffset>
          </wp:positionV>
          <wp:extent cx="629920" cy="781050"/>
          <wp:effectExtent l="0" t="0" r="0" b="0"/>
          <wp:wrapNone/>
          <wp:docPr id="2" name="Grafik 2" descr="\\GOKAPC01\Dokumente\Eigene Dateien\Privat\Sport\Schiessen\AIKSV\Sekretariat\Vorlage Formulare\AIKSV-Bä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OKAPC01\Dokumente\Eigene Dateien\Privat\Sport\Schiessen\AIKSV\Sekretariat\Vorlage Formulare\AIKSV-Bä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0359">
      <w:rPr>
        <w:rFonts w:asciiTheme="minorHAnsi" w:hAnsiTheme="minorHAnsi" w:cstheme="minorHAnsi"/>
        <w:b w:val="0"/>
        <w:sz w:val="16"/>
        <w:szCs w:val="16"/>
      </w:rPr>
      <w:t>Silvio Messmer</w:t>
    </w:r>
  </w:p>
  <w:p w14:paraId="7C256A0C" w14:textId="49C80997" w:rsidR="00D60359" w:rsidRDefault="00E655C2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noProof/>
        <w:sz w:val="16"/>
        <w:szCs w:val="16"/>
        <w:lang w:val="de-CH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DC8122" wp14:editId="2B52DA95">
              <wp:simplePos x="0" y="0"/>
              <wp:positionH relativeFrom="column">
                <wp:posOffset>3325021</wp:posOffset>
              </wp:positionH>
              <wp:positionV relativeFrom="paragraph">
                <wp:posOffset>127000</wp:posOffset>
              </wp:positionV>
              <wp:extent cx="2152650" cy="488950"/>
              <wp:effectExtent l="0" t="0" r="0" b="0"/>
              <wp:wrapNone/>
              <wp:docPr id="6" name="Textfeld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2650" cy="4889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9848D1" w14:textId="77777777" w:rsidR="002A6EF5" w:rsidRPr="002C7C79" w:rsidRDefault="002A6EF5" w:rsidP="002A6EF5">
                          <w:pPr>
                            <w:jc w:val="right"/>
                            <w:rPr>
                              <w:rFonts w:asciiTheme="minorHAnsi" w:hAnsiTheme="minorHAnsi" w:cstheme="minorHAnsi"/>
                              <w:b w:val="0"/>
                              <w:szCs w:val="16"/>
                            </w:rPr>
                          </w:pPr>
                          <w:r w:rsidRPr="002C7C79">
                            <w:rPr>
                              <w:rFonts w:asciiTheme="minorHAnsi" w:hAnsiTheme="minorHAnsi" w:cstheme="minorHAnsi"/>
                              <w:szCs w:val="16"/>
                            </w:rPr>
                            <w:t>KANTONALSCHÜTZENVERBAND</w:t>
                          </w:r>
                        </w:p>
                        <w:p w14:paraId="012E46BB" w14:textId="77777777" w:rsidR="002A6EF5" w:rsidRDefault="002A6EF5" w:rsidP="002A6EF5">
                          <w:pPr>
                            <w:jc w:val="right"/>
                          </w:pPr>
                          <w:r w:rsidRPr="002C7C79">
                            <w:rPr>
                              <w:rFonts w:asciiTheme="minorHAnsi" w:hAnsiTheme="minorHAnsi" w:cstheme="minorHAnsi"/>
                              <w:sz w:val="20"/>
                              <w:szCs w:val="16"/>
                            </w:rPr>
                            <w:t>APPENZELL INNERRHODEN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" tIns="36000" rIns="0" bIns="3600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9DC8122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style="position:absolute;left:0;text-align:left;margin-left:261.8pt;margin-top:10pt;width:169.5pt;height:38.5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" fillcolor="white [3201]" stroked="f" strokeweight=".5pt">
              <v:textbox style="mso-fit-shape-to-text:t" inset="1mm,1mm,0,1mm">
                <w:txbxContent>
                  <w:p w14:paraId="249848D1" w14:textId="77777777" w:rsidR="002A6EF5" w:rsidRPr="002C7C79" w:rsidRDefault="002A6EF5" w:rsidP="002A6EF5">
                    <w:pPr>
                      <w:jc w:val="right"/>
                      <w:rPr>
                        <w:rFonts w:asciiTheme="minorHAnsi" w:hAnsiTheme="minorHAnsi" w:cstheme="minorHAnsi"/>
                        <w:b w:val="0"/>
                        <w:szCs w:val="16"/>
                      </w:rPr>
                    </w:pPr>
                    <w:r w:rsidRPr="002C7C79">
                      <w:rPr>
                        <w:rFonts w:asciiTheme="minorHAnsi" w:hAnsiTheme="minorHAnsi" w:cstheme="minorHAnsi"/>
                        <w:szCs w:val="16"/>
                      </w:rPr>
                      <w:t>KANTONALSCHÜTZENVERBAND</w:t>
                    </w:r>
                  </w:p>
                  <w:p w14:paraId="012E46BB" w14:textId="77777777" w:rsidR="002A6EF5" w:rsidRDefault="002A6EF5" w:rsidP="002A6EF5">
                    <w:pPr>
                      <w:jc w:val="right"/>
                    </w:pPr>
                    <w:r w:rsidRPr="002C7C79">
                      <w:rPr>
                        <w:rFonts w:asciiTheme="minorHAnsi" w:hAnsiTheme="minorHAnsi" w:cstheme="minorHAnsi"/>
                        <w:sz w:val="20"/>
                        <w:szCs w:val="16"/>
                      </w:rPr>
                      <w:t>APPENZELL INNERRHODEN</w:t>
                    </w:r>
                  </w:p>
                </w:txbxContent>
              </v:textbox>
            </v:shape>
          </w:pict>
        </mc:Fallback>
      </mc:AlternateContent>
    </w:r>
    <w:r w:rsidR="00DB0E99">
      <w:rPr>
        <w:rFonts w:asciiTheme="minorHAnsi" w:hAnsiTheme="minorHAnsi" w:cstheme="minorHAnsi"/>
        <w:b w:val="0"/>
        <w:sz w:val="16"/>
        <w:szCs w:val="16"/>
      </w:rPr>
      <w:t>Schönenbüel 31</w:t>
    </w:r>
  </w:p>
  <w:p w14:paraId="4262571B" w14:textId="77777777" w:rsidR="004D11EA" w:rsidRDefault="00154B53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b w:val="0"/>
        <w:sz w:val="16"/>
        <w:szCs w:val="16"/>
      </w:rPr>
      <w:t>9050</w:t>
    </w:r>
    <w:r w:rsidR="002129A7">
      <w:rPr>
        <w:rFonts w:asciiTheme="minorHAnsi" w:hAnsiTheme="minorHAnsi" w:cstheme="minorHAnsi"/>
        <w:b w:val="0"/>
        <w:sz w:val="16"/>
        <w:szCs w:val="16"/>
      </w:rPr>
      <w:t xml:space="preserve"> </w:t>
    </w:r>
    <w:r w:rsidR="00A26B37">
      <w:rPr>
        <w:rFonts w:asciiTheme="minorHAnsi" w:hAnsiTheme="minorHAnsi" w:cstheme="minorHAnsi"/>
        <w:b w:val="0"/>
        <w:sz w:val="16"/>
        <w:szCs w:val="16"/>
      </w:rPr>
      <w:t xml:space="preserve">Appenzell </w:t>
    </w:r>
    <w:r w:rsidR="00D60359">
      <w:rPr>
        <w:rFonts w:asciiTheme="minorHAnsi" w:hAnsiTheme="minorHAnsi" w:cstheme="minorHAnsi"/>
        <w:b w:val="0"/>
        <w:sz w:val="16"/>
        <w:szCs w:val="16"/>
      </w:rPr>
      <w:t>Steinegg</w:t>
    </w:r>
  </w:p>
  <w:p w14:paraId="51B46D51" w14:textId="77777777" w:rsidR="00D60359" w:rsidRDefault="00D60359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</w:p>
  <w:p w14:paraId="11D29359" w14:textId="77777777" w:rsidR="00D01CD7" w:rsidRPr="00DF31E9" w:rsidRDefault="00D01CD7" w:rsidP="0050641A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b w:val="0"/>
        <w:sz w:val="16"/>
        <w:szCs w:val="16"/>
      </w:rPr>
      <w:t>071 780 14 07</w:t>
    </w:r>
  </w:p>
  <w:p w14:paraId="566B656B" w14:textId="77777777" w:rsidR="00D60359" w:rsidRDefault="00154B53" w:rsidP="00D60359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b w:val="0"/>
        <w:sz w:val="16"/>
        <w:szCs w:val="16"/>
      </w:rPr>
      <w:t xml:space="preserve">079 </w:t>
    </w:r>
    <w:r w:rsidR="00D60359">
      <w:rPr>
        <w:rFonts w:asciiTheme="minorHAnsi" w:hAnsiTheme="minorHAnsi" w:cstheme="minorHAnsi"/>
        <w:b w:val="0"/>
        <w:sz w:val="16"/>
        <w:szCs w:val="16"/>
      </w:rPr>
      <w:t>328 09 20</w:t>
    </w:r>
  </w:p>
  <w:p w14:paraId="711E9A87" w14:textId="77777777" w:rsidR="00D60359" w:rsidRDefault="00D01CD7" w:rsidP="00D60359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>
      <w:rPr>
        <w:rFonts w:asciiTheme="minorHAnsi" w:hAnsiTheme="minorHAnsi" w:cstheme="minorHAnsi"/>
        <w:b w:val="0"/>
        <w:sz w:val="16"/>
        <w:szCs w:val="16"/>
      </w:rPr>
      <w:t>nachwuchs</w:t>
    </w:r>
    <w:r w:rsidR="00D60359" w:rsidRPr="00D60359">
      <w:rPr>
        <w:rFonts w:asciiTheme="minorHAnsi" w:hAnsiTheme="minorHAnsi" w:cstheme="minorHAnsi"/>
        <w:b w:val="0"/>
        <w:sz w:val="16"/>
        <w:szCs w:val="16"/>
      </w:rPr>
      <w:t>@</w:t>
    </w:r>
    <w:r>
      <w:rPr>
        <w:rFonts w:asciiTheme="minorHAnsi" w:hAnsiTheme="minorHAnsi" w:cstheme="minorHAnsi"/>
        <w:b w:val="0"/>
        <w:sz w:val="16"/>
        <w:szCs w:val="16"/>
      </w:rPr>
      <w:t>aiksv</w:t>
    </w:r>
    <w:r w:rsidR="00D60359" w:rsidRPr="00D60359">
      <w:rPr>
        <w:rFonts w:asciiTheme="minorHAnsi" w:hAnsiTheme="minorHAnsi" w:cstheme="minorHAnsi"/>
        <w:b w:val="0"/>
        <w:sz w:val="16"/>
        <w:szCs w:val="16"/>
      </w:rPr>
      <w:t>.ch</w:t>
    </w:r>
  </w:p>
  <w:p w14:paraId="3E1B1305" w14:textId="77777777" w:rsidR="00B16D3D" w:rsidRPr="00FD7269" w:rsidRDefault="004D11EA" w:rsidP="00FD7269">
    <w:pPr>
      <w:tabs>
        <w:tab w:val="right" w:pos="425"/>
        <w:tab w:val="left" w:pos="567"/>
        <w:tab w:val="left" w:pos="2835"/>
        <w:tab w:val="left" w:pos="5386"/>
        <w:tab w:val="left" w:pos="6803"/>
        <w:tab w:val="left" w:pos="8504"/>
        <w:tab w:val="right" w:pos="9626"/>
      </w:tabs>
      <w:ind w:firstLine="57"/>
      <w:rPr>
        <w:rFonts w:asciiTheme="minorHAnsi" w:hAnsiTheme="minorHAnsi" w:cstheme="minorHAnsi"/>
        <w:b w:val="0"/>
        <w:sz w:val="16"/>
        <w:szCs w:val="16"/>
      </w:rPr>
    </w:pPr>
    <w:r w:rsidRPr="00DF31E9">
      <w:rPr>
        <w:rFonts w:asciiTheme="minorHAnsi" w:hAnsiTheme="minorHAnsi" w:cstheme="minorHAnsi"/>
        <w:b w:val="0"/>
        <w:sz w:val="16"/>
        <w:szCs w:val="16"/>
      </w:rPr>
      <w:t>www.aiksv.ch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+ug/5Sac6y8IiLbAUg2OjZlgRF9HAGCtLZathD6wliwtLsTq5k7emzOBYwl9KaiT0n9b+TxN3TwdCCA5ixHC1A==" w:salt="D0JNVqZhQRX74XSpgSB86g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59B"/>
    <w:rsid w:val="00004CD3"/>
    <w:rsid w:val="000140D2"/>
    <w:rsid w:val="00027583"/>
    <w:rsid w:val="0005105C"/>
    <w:rsid w:val="00090BEA"/>
    <w:rsid w:val="00116C98"/>
    <w:rsid w:val="00154B53"/>
    <w:rsid w:val="001B0D4D"/>
    <w:rsid w:val="002129A7"/>
    <w:rsid w:val="00225E2B"/>
    <w:rsid w:val="00226B94"/>
    <w:rsid w:val="00265812"/>
    <w:rsid w:val="00283CC3"/>
    <w:rsid w:val="002A1BCB"/>
    <w:rsid w:val="002A6EF5"/>
    <w:rsid w:val="002B0850"/>
    <w:rsid w:val="002C3A0D"/>
    <w:rsid w:val="002D0821"/>
    <w:rsid w:val="002E3D92"/>
    <w:rsid w:val="002E7C40"/>
    <w:rsid w:val="002F3DAF"/>
    <w:rsid w:val="00324B0F"/>
    <w:rsid w:val="00327E1A"/>
    <w:rsid w:val="0033262D"/>
    <w:rsid w:val="00332D94"/>
    <w:rsid w:val="00364B68"/>
    <w:rsid w:val="003720C7"/>
    <w:rsid w:val="0039035A"/>
    <w:rsid w:val="003F6D7E"/>
    <w:rsid w:val="00416D75"/>
    <w:rsid w:val="004235F4"/>
    <w:rsid w:val="00444BE4"/>
    <w:rsid w:val="00483BB2"/>
    <w:rsid w:val="00487026"/>
    <w:rsid w:val="00493D12"/>
    <w:rsid w:val="00496612"/>
    <w:rsid w:val="004B1034"/>
    <w:rsid w:val="004B457C"/>
    <w:rsid w:val="004B4B6A"/>
    <w:rsid w:val="004C7DA9"/>
    <w:rsid w:val="004D11EA"/>
    <w:rsid w:val="004D1F35"/>
    <w:rsid w:val="004F1410"/>
    <w:rsid w:val="0050641A"/>
    <w:rsid w:val="0052659B"/>
    <w:rsid w:val="00547388"/>
    <w:rsid w:val="005D6C45"/>
    <w:rsid w:val="005E015B"/>
    <w:rsid w:val="00611917"/>
    <w:rsid w:val="00617DBD"/>
    <w:rsid w:val="006367D0"/>
    <w:rsid w:val="006476BA"/>
    <w:rsid w:val="0065104C"/>
    <w:rsid w:val="00657E59"/>
    <w:rsid w:val="00685C04"/>
    <w:rsid w:val="006A0A57"/>
    <w:rsid w:val="006D3318"/>
    <w:rsid w:val="006D7B35"/>
    <w:rsid w:val="006E7A62"/>
    <w:rsid w:val="00727BC3"/>
    <w:rsid w:val="007413E2"/>
    <w:rsid w:val="00756028"/>
    <w:rsid w:val="007613EF"/>
    <w:rsid w:val="00790FCF"/>
    <w:rsid w:val="007E0559"/>
    <w:rsid w:val="00807217"/>
    <w:rsid w:val="008218ED"/>
    <w:rsid w:val="00844232"/>
    <w:rsid w:val="008453C2"/>
    <w:rsid w:val="008A31D2"/>
    <w:rsid w:val="008E0D19"/>
    <w:rsid w:val="009170C3"/>
    <w:rsid w:val="00925C28"/>
    <w:rsid w:val="0095269E"/>
    <w:rsid w:val="00990BFE"/>
    <w:rsid w:val="00995FA5"/>
    <w:rsid w:val="00997B0C"/>
    <w:rsid w:val="009C2694"/>
    <w:rsid w:val="00A00FAF"/>
    <w:rsid w:val="00A26B37"/>
    <w:rsid w:val="00A33CAE"/>
    <w:rsid w:val="00A37EE0"/>
    <w:rsid w:val="00A43A01"/>
    <w:rsid w:val="00A71F1B"/>
    <w:rsid w:val="00A72A9B"/>
    <w:rsid w:val="00A77827"/>
    <w:rsid w:val="00AC5871"/>
    <w:rsid w:val="00AD7333"/>
    <w:rsid w:val="00B16D3D"/>
    <w:rsid w:val="00B22CAD"/>
    <w:rsid w:val="00B32762"/>
    <w:rsid w:val="00B41E79"/>
    <w:rsid w:val="00BB5961"/>
    <w:rsid w:val="00BB5C1A"/>
    <w:rsid w:val="00BC7F04"/>
    <w:rsid w:val="00C22AD4"/>
    <w:rsid w:val="00C2783B"/>
    <w:rsid w:val="00C7320E"/>
    <w:rsid w:val="00CA3050"/>
    <w:rsid w:val="00CB1B93"/>
    <w:rsid w:val="00CB2B5E"/>
    <w:rsid w:val="00CC322D"/>
    <w:rsid w:val="00CD3876"/>
    <w:rsid w:val="00CE0CD9"/>
    <w:rsid w:val="00D01CD7"/>
    <w:rsid w:val="00D60359"/>
    <w:rsid w:val="00D62685"/>
    <w:rsid w:val="00D73DA0"/>
    <w:rsid w:val="00D83544"/>
    <w:rsid w:val="00DA2766"/>
    <w:rsid w:val="00DB0E99"/>
    <w:rsid w:val="00DF31E9"/>
    <w:rsid w:val="00E05016"/>
    <w:rsid w:val="00E24351"/>
    <w:rsid w:val="00E463CA"/>
    <w:rsid w:val="00E655C2"/>
    <w:rsid w:val="00F243FF"/>
    <w:rsid w:val="00F43462"/>
    <w:rsid w:val="00F60BCD"/>
    <w:rsid w:val="00F8236B"/>
    <w:rsid w:val="00F86161"/>
    <w:rsid w:val="00FB5C41"/>
    <w:rsid w:val="00FC6A91"/>
    <w:rsid w:val="00FD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5BFF7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24351"/>
    <w:rPr>
      <w:rFonts w:ascii="Univers CE" w:eastAsia="Times New Roman" w:hAnsi="Univers CE"/>
      <w:b/>
      <w:color w:val="000000"/>
      <w:sz w:val="22"/>
      <w:lang w:val="de-DE" w:eastAsia="de-CH"/>
    </w:rPr>
  </w:style>
  <w:style w:type="paragraph" w:styleId="berschrift1">
    <w:name w:val="heading 1"/>
    <w:basedOn w:val="Standard"/>
    <w:next w:val="Standard"/>
    <w:link w:val="berschrift1Zchn"/>
    <w:qFormat/>
    <w:rsid w:val="00493D12"/>
    <w:pPr>
      <w:keepNext/>
      <w:spacing w:before="240" w:after="60"/>
      <w:outlineLvl w:val="0"/>
    </w:pPr>
    <w:rPr>
      <w:rFonts w:asciiTheme="minorHAnsi" w:eastAsiaTheme="majorEastAsia" w:hAnsiTheme="minorHAnsi" w:cstheme="majorBidi"/>
      <w:bCs/>
      <w:color w:val="auto"/>
      <w:kern w:val="32"/>
      <w:sz w:val="32"/>
      <w:szCs w:val="32"/>
      <w:lang w:val="de-CH" w:eastAsia="en-US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93D12"/>
    <w:pPr>
      <w:keepNext/>
      <w:spacing w:before="240" w:after="60"/>
      <w:outlineLvl w:val="1"/>
    </w:pPr>
    <w:rPr>
      <w:rFonts w:asciiTheme="minorHAnsi" w:eastAsiaTheme="majorEastAsia" w:hAnsiTheme="minorHAnsi" w:cstheme="majorBidi"/>
      <w:bCs/>
      <w:i/>
      <w:iCs/>
      <w:color w:val="auto"/>
      <w:sz w:val="28"/>
      <w:szCs w:val="28"/>
      <w:lang w:val="de-CH" w:eastAsia="en-US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493D12"/>
    <w:pPr>
      <w:keepNext/>
      <w:spacing w:before="240" w:after="60"/>
      <w:outlineLvl w:val="2"/>
    </w:pPr>
    <w:rPr>
      <w:rFonts w:asciiTheme="minorHAnsi" w:eastAsiaTheme="majorEastAsia" w:hAnsiTheme="minorHAnsi" w:cstheme="majorBidi"/>
      <w:bCs/>
      <w:color w:val="auto"/>
      <w:sz w:val="26"/>
      <w:szCs w:val="26"/>
      <w:lang w:val="de-CH" w:eastAsia="en-US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493D12"/>
    <w:pPr>
      <w:keepNext/>
      <w:spacing w:before="240" w:after="60"/>
      <w:outlineLvl w:val="3"/>
    </w:pPr>
    <w:rPr>
      <w:rFonts w:asciiTheme="minorHAnsi" w:eastAsiaTheme="minorEastAsia" w:hAnsiTheme="minorHAnsi" w:cstheme="minorBidi"/>
      <w:bCs/>
      <w:color w:val="auto"/>
      <w:sz w:val="28"/>
      <w:szCs w:val="28"/>
      <w:lang w:val="de-CH" w:eastAsia="en-US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493D12"/>
    <w:pPr>
      <w:spacing w:before="240" w:after="60"/>
      <w:outlineLvl w:val="4"/>
    </w:pPr>
    <w:rPr>
      <w:rFonts w:asciiTheme="minorHAnsi" w:eastAsiaTheme="minorEastAsia" w:hAnsiTheme="minorHAnsi" w:cstheme="minorBidi"/>
      <w:bCs/>
      <w:i/>
      <w:iCs/>
      <w:color w:val="auto"/>
      <w:sz w:val="26"/>
      <w:szCs w:val="26"/>
      <w:lang w:val="de-CH" w:eastAsia="en-US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493D12"/>
    <w:pPr>
      <w:spacing w:before="240" w:after="60"/>
      <w:outlineLvl w:val="5"/>
    </w:pPr>
    <w:rPr>
      <w:rFonts w:asciiTheme="minorHAnsi" w:eastAsiaTheme="minorEastAsia" w:hAnsiTheme="minorHAnsi" w:cstheme="minorBidi"/>
      <w:bCs/>
      <w:color w:val="auto"/>
      <w:sz w:val="24"/>
      <w:szCs w:val="22"/>
      <w:lang w:val="de-CH" w:eastAsia="en-US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493D12"/>
    <w:pPr>
      <w:spacing w:before="240" w:after="60"/>
      <w:outlineLvl w:val="6"/>
    </w:pPr>
    <w:rPr>
      <w:rFonts w:asciiTheme="minorHAnsi" w:eastAsiaTheme="minorEastAsia" w:hAnsiTheme="minorHAnsi" w:cstheme="minorBidi"/>
      <w:b w:val="0"/>
      <w:color w:val="auto"/>
      <w:sz w:val="24"/>
      <w:szCs w:val="24"/>
      <w:lang w:val="de-CH" w:eastAsia="en-US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493D12"/>
    <w:pPr>
      <w:spacing w:before="240" w:after="60"/>
      <w:outlineLvl w:val="7"/>
    </w:pPr>
    <w:rPr>
      <w:rFonts w:asciiTheme="minorHAnsi" w:eastAsiaTheme="minorEastAsia" w:hAnsiTheme="minorHAnsi" w:cstheme="minorBidi"/>
      <w:b w:val="0"/>
      <w:i/>
      <w:iCs/>
      <w:color w:val="auto"/>
      <w:sz w:val="24"/>
      <w:szCs w:val="24"/>
      <w:lang w:val="de-CH" w:eastAsia="en-US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493D12"/>
    <w:pPr>
      <w:spacing w:before="240" w:after="60"/>
      <w:outlineLvl w:val="8"/>
    </w:pPr>
    <w:rPr>
      <w:rFonts w:asciiTheme="minorHAnsi" w:eastAsiaTheme="majorEastAsia" w:hAnsiTheme="minorHAnsi" w:cstheme="majorBidi"/>
      <w:b w:val="0"/>
      <w:color w:val="auto"/>
      <w:szCs w:val="22"/>
      <w:lang w:val="de-CH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qFormat/>
    <w:rsid w:val="004B4B6A"/>
    <w:rPr>
      <w:b/>
      <w:bCs/>
    </w:rPr>
  </w:style>
  <w:style w:type="character" w:styleId="Hervorhebung">
    <w:name w:val="Emphasis"/>
    <w:basedOn w:val="Absatz-Standardschriftart"/>
    <w:qFormat/>
    <w:rsid w:val="004B4B6A"/>
    <w:rPr>
      <w:i/>
      <w:iCs/>
    </w:rPr>
  </w:style>
  <w:style w:type="paragraph" w:styleId="Titel">
    <w:name w:val="Title"/>
    <w:basedOn w:val="Standard"/>
    <w:next w:val="Standard"/>
    <w:link w:val="TitelZchn"/>
    <w:qFormat/>
    <w:rsid w:val="00493D12"/>
    <w:pPr>
      <w:spacing w:before="240" w:after="60"/>
      <w:jc w:val="center"/>
      <w:outlineLvl w:val="0"/>
    </w:pPr>
    <w:rPr>
      <w:rFonts w:asciiTheme="minorHAnsi" w:eastAsiaTheme="majorEastAsia" w:hAnsiTheme="minorHAnsi" w:cstheme="majorBidi"/>
      <w:bCs/>
      <w:color w:val="auto"/>
      <w:kern w:val="28"/>
      <w:sz w:val="32"/>
      <w:szCs w:val="32"/>
      <w:lang w:val="de-CH" w:eastAsia="en-US"/>
    </w:rPr>
  </w:style>
  <w:style w:type="character" w:customStyle="1" w:styleId="TitelZchn">
    <w:name w:val="Titel Zchn"/>
    <w:basedOn w:val="Absatz-Standardschriftart"/>
    <w:link w:val="Titel"/>
    <w:rsid w:val="00493D12"/>
    <w:rPr>
      <w:rFonts w:ascii="Frutiger 55 Roman" w:eastAsiaTheme="majorEastAsia" w:hAnsi="Frutiger 55 Roman" w:cstheme="majorBidi"/>
      <w:b/>
      <w:bCs/>
      <w:kern w:val="28"/>
      <w:sz w:val="32"/>
      <w:szCs w:val="32"/>
      <w:lang w:eastAsia="de-CH"/>
    </w:rPr>
  </w:style>
  <w:style w:type="character" w:customStyle="1" w:styleId="berschrift1Zchn">
    <w:name w:val="Überschrift 1 Zchn"/>
    <w:basedOn w:val="Absatz-Standardschriftart"/>
    <w:link w:val="berschrift1"/>
    <w:rsid w:val="00493D12"/>
    <w:rPr>
      <w:rFonts w:ascii="Frutiger 55 Roman" w:eastAsiaTheme="majorEastAsia" w:hAnsi="Frutiger 55 Roman" w:cstheme="majorBidi"/>
      <w:b/>
      <w:bCs/>
      <w:kern w:val="32"/>
      <w:sz w:val="32"/>
      <w:szCs w:val="32"/>
      <w:lang w:eastAsia="de-CH"/>
    </w:rPr>
  </w:style>
  <w:style w:type="paragraph" w:styleId="Untertitel">
    <w:name w:val="Subtitle"/>
    <w:basedOn w:val="Standard"/>
    <w:next w:val="Standard"/>
    <w:link w:val="UntertitelZchn"/>
    <w:qFormat/>
    <w:rsid w:val="00493D12"/>
    <w:pPr>
      <w:spacing w:after="60"/>
      <w:jc w:val="center"/>
      <w:outlineLvl w:val="1"/>
    </w:pPr>
    <w:rPr>
      <w:rFonts w:asciiTheme="minorHAnsi" w:eastAsiaTheme="majorEastAsia" w:hAnsiTheme="minorHAnsi" w:cstheme="majorBidi"/>
      <w:b w:val="0"/>
      <w:color w:val="auto"/>
      <w:szCs w:val="22"/>
      <w:lang w:val="de-CH" w:eastAsia="en-US"/>
    </w:rPr>
  </w:style>
  <w:style w:type="character" w:customStyle="1" w:styleId="UntertitelZchn">
    <w:name w:val="Untertitel Zchn"/>
    <w:basedOn w:val="Absatz-Standardschriftart"/>
    <w:link w:val="Untertitel"/>
    <w:rsid w:val="00493D12"/>
    <w:rPr>
      <w:rFonts w:ascii="Frutiger 55 Roman" w:eastAsiaTheme="majorEastAsia" w:hAnsi="Frutiger 55 Roman" w:cstheme="majorBidi"/>
      <w:lang w:eastAsia="de-CH"/>
    </w:rPr>
  </w:style>
  <w:style w:type="paragraph" w:styleId="StandardWeb">
    <w:name w:val="Normal (Web)"/>
    <w:basedOn w:val="Standard"/>
    <w:rsid w:val="00493D12"/>
    <w:rPr>
      <w:rFonts w:asciiTheme="minorHAnsi" w:eastAsiaTheme="minorHAnsi" w:hAnsiTheme="minorHAnsi" w:cstheme="minorBidi"/>
      <w:b w:val="0"/>
      <w:color w:val="auto"/>
      <w:sz w:val="24"/>
      <w:szCs w:val="24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semiHidden/>
    <w:rsid w:val="00493D12"/>
    <w:rPr>
      <w:rFonts w:ascii="Frutiger 55 Roman" w:eastAsiaTheme="majorEastAsia" w:hAnsi="Frutiger 55 Roman" w:cstheme="majorBidi"/>
      <w:b/>
      <w:bCs/>
      <w:i/>
      <w:iCs/>
      <w:sz w:val="28"/>
      <w:szCs w:val="28"/>
      <w:lang w:eastAsia="de-CH"/>
    </w:rPr>
  </w:style>
  <w:style w:type="character" w:customStyle="1" w:styleId="berschrift3Zchn">
    <w:name w:val="Überschrift 3 Zchn"/>
    <w:basedOn w:val="Absatz-Standardschriftart"/>
    <w:link w:val="berschrift3"/>
    <w:semiHidden/>
    <w:rsid w:val="00493D12"/>
    <w:rPr>
      <w:rFonts w:ascii="Frutiger 55 Roman" w:eastAsiaTheme="majorEastAsia" w:hAnsi="Frutiger 55 Roman" w:cstheme="majorBidi"/>
      <w:b/>
      <w:bCs/>
      <w:sz w:val="26"/>
      <w:szCs w:val="26"/>
      <w:lang w:eastAsia="de-CH"/>
    </w:rPr>
  </w:style>
  <w:style w:type="character" w:customStyle="1" w:styleId="berschrift4Zchn">
    <w:name w:val="Überschrift 4 Zchn"/>
    <w:basedOn w:val="Absatz-Standardschriftart"/>
    <w:link w:val="berschrift4"/>
    <w:semiHidden/>
    <w:rsid w:val="00493D12"/>
    <w:rPr>
      <w:rFonts w:ascii="Frutiger 55 Roman" w:eastAsiaTheme="minorEastAsia" w:hAnsi="Frutiger 55 Roman" w:cstheme="minorBidi"/>
      <w:b/>
      <w:bCs/>
      <w:sz w:val="28"/>
      <w:szCs w:val="28"/>
      <w:lang w:eastAsia="de-CH"/>
    </w:rPr>
  </w:style>
  <w:style w:type="character" w:customStyle="1" w:styleId="berschrift5Zchn">
    <w:name w:val="Überschrift 5 Zchn"/>
    <w:basedOn w:val="Absatz-Standardschriftart"/>
    <w:link w:val="berschrift5"/>
    <w:semiHidden/>
    <w:rsid w:val="00493D12"/>
    <w:rPr>
      <w:rFonts w:ascii="Frutiger 55 Roman" w:eastAsiaTheme="minorEastAsia" w:hAnsi="Frutiger 55 Roman" w:cstheme="minorBidi"/>
      <w:b/>
      <w:bCs/>
      <w:i/>
      <w:iCs/>
      <w:sz w:val="26"/>
      <w:szCs w:val="26"/>
      <w:lang w:eastAsia="de-CH"/>
    </w:rPr>
  </w:style>
  <w:style w:type="character" w:customStyle="1" w:styleId="berschrift6Zchn">
    <w:name w:val="Überschrift 6 Zchn"/>
    <w:basedOn w:val="Absatz-Standardschriftart"/>
    <w:link w:val="berschrift6"/>
    <w:semiHidden/>
    <w:rsid w:val="00493D12"/>
    <w:rPr>
      <w:rFonts w:ascii="Frutiger 55 Roman" w:eastAsiaTheme="minorEastAsia" w:hAnsi="Frutiger 55 Roman" w:cstheme="minorBidi"/>
      <w:b/>
      <w:bCs/>
      <w:sz w:val="24"/>
      <w:szCs w:val="22"/>
      <w:lang w:eastAsia="de-CH"/>
    </w:rPr>
  </w:style>
  <w:style w:type="character" w:customStyle="1" w:styleId="berschrift7Zchn">
    <w:name w:val="Überschrift 7 Zchn"/>
    <w:basedOn w:val="Absatz-Standardschriftart"/>
    <w:link w:val="berschrift7"/>
    <w:semiHidden/>
    <w:rsid w:val="00493D12"/>
    <w:rPr>
      <w:rFonts w:ascii="Frutiger 55 Roman" w:eastAsiaTheme="minorEastAsia" w:hAnsi="Frutiger 55 Roman" w:cstheme="minorBidi"/>
      <w:sz w:val="24"/>
      <w:szCs w:val="24"/>
      <w:lang w:eastAsia="de-CH"/>
    </w:rPr>
  </w:style>
  <w:style w:type="character" w:customStyle="1" w:styleId="berschrift8Zchn">
    <w:name w:val="Überschrift 8 Zchn"/>
    <w:basedOn w:val="Absatz-Standardschriftart"/>
    <w:link w:val="berschrift8"/>
    <w:semiHidden/>
    <w:rsid w:val="00493D12"/>
    <w:rPr>
      <w:rFonts w:ascii="Frutiger 55 Roman" w:eastAsiaTheme="minorEastAsia" w:hAnsi="Frutiger 55 Roman" w:cstheme="minorBidi"/>
      <w:i/>
      <w:iCs/>
      <w:sz w:val="24"/>
      <w:szCs w:val="24"/>
      <w:lang w:eastAsia="de-CH"/>
    </w:rPr>
  </w:style>
  <w:style w:type="character" w:customStyle="1" w:styleId="berschrift9Zchn">
    <w:name w:val="Überschrift 9 Zchn"/>
    <w:basedOn w:val="Absatz-Standardschriftart"/>
    <w:link w:val="berschrift9"/>
    <w:semiHidden/>
    <w:rsid w:val="00493D12"/>
    <w:rPr>
      <w:rFonts w:ascii="Frutiger 55 Roman" w:eastAsiaTheme="majorEastAsia" w:hAnsi="Frutiger 55 Roman" w:cstheme="majorBidi"/>
      <w:sz w:val="22"/>
      <w:szCs w:val="22"/>
      <w:lang w:eastAsia="de-CH"/>
    </w:rPr>
  </w:style>
  <w:style w:type="paragraph" w:styleId="Kopfzeile">
    <w:name w:val="header"/>
    <w:basedOn w:val="Standard"/>
    <w:link w:val="KopfzeileZchn"/>
    <w:uiPriority w:val="99"/>
    <w:unhideWhenUsed/>
    <w:rsid w:val="004D11E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 w:val="0"/>
      <w:color w:val="auto"/>
      <w:szCs w:val="22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4D11EA"/>
    <w:rPr>
      <w:rFonts w:asciiTheme="minorHAnsi" w:hAnsiTheme="minorHAnsi" w:cstheme="minorBidi"/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4D11E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 w:val="0"/>
      <w:color w:val="auto"/>
      <w:szCs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4D11EA"/>
    <w:rPr>
      <w:rFonts w:asciiTheme="minorHAnsi" w:hAnsiTheme="minorHAnsi" w:cstheme="minorBidi"/>
      <w:sz w:val="22"/>
      <w:szCs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11E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11EA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4D11EA"/>
    <w:rPr>
      <w:color w:val="0000FF" w:themeColor="hyperlink"/>
      <w:u w:val="single"/>
    </w:rPr>
  </w:style>
  <w:style w:type="paragraph" w:customStyle="1" w:styleId="Briefkopfadresse">
    <w:name w:val="Briefkopfadresse"/>
    <w:basedOn w:val="Standard"/>
    <w:rsid w:val="002C3A0D"/>
    <w:pPr>
      <w:framePr w:wrap="notBeside" w:vAnchor="page" w:hAnchor="text" w:y="3369"/>
      <w:spacing w:line="220" w:lineRule="atLeast"/>
      <w:jc w:val="both"/>
    </w:pPr>
    <w:rPr>
      <w:rFonts w:ascii="Arial" w:hAnsi="Arial" w:cs="Arial"/>
      <w:b w:val="0"/>
      <w:color w:val="auto"/>
      <w:spacing w:val="-5"/>
      <w:sz w:val="20"/>
      <w:lang w:eastAsia="de-DE"/>
    </w:rPr>
  </w:style>
  <w:style w:type="table" w:styleId="Tabellenraster">
    <w:name w:val="Table Grid"/>
    <w:basedOn w:val="NormaleTabelle"/>
    <w:uiPriority w:val="59"/>
    <w:rsid w:val="00E243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E24351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8702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8702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87026"/>
    <w:rPr>
      <w:rFonts w:ascii="Univers CE" w:eastAsia="Times New Roman" w:hAnsi="Univers CE"/>
      <w:b/>
      <w:color w:val="000000"/>
      <w:lang w:val="de-DE" w:eastAsia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87026"/>
    <w:rPr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87026"/>
    <w:rPr>
      <w:rFonts w:ascii="Univers CE" w:eastAsia="Times New Roman" w:hAnsi="Univers CE"/>
      <w:b/>
      <w:bCs/>
      <w:color w:val="000000"/>
      <w:lang w:val="de-DE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9B9DA004C6C4096BAA98B09582BEF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5C0111-6126-4796-8B2A-192F86114E80}"/>
      </w:docPartPr>
      <w:docPartBody>
        <w:p w:rsidR="00D764AE" w:rsidRDefault="00064F27" w:rsidP="00064F27">
          <w:pPr>
            <w:pStyle w:val="69B9DA004C6C4096BAA98B09582BEF326"/>
          </w:pPr>
          <w:r>
            <w:rPr>
              <w:rStyle w:val="Platzhaltertext"/>
              <w:rFonts w:eastAsiaTheme="minorHAnsi"/>
            </w:rPr>
            <w:t>Jahr eingebe</w:t>
          </w:r>
          <w:r w:rsidRPr="00A752A8">
            <w:rPr>
              <w:rStyle w:val="Platzhaltertext"/>
              <w:rFonts w:eastAsiaTheme="minorHAnsi"/>
            </w:rPr>
            <w:t>n</w:t>
          </w:r>
        </w:p>
      </w:docPartBody>
    </w:docPart>
    <w:docPart>
      <w:docPartPr>
        <w:name w:val="C37E8B2AB30E4E5EA1152BB84A134D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59D665-DED6-444C-9DAA-6EE743082641}"/>
      </w:docPartPr>
      <w:docPartBody>
        <w:p w:rsidR="00D764AE" w:rsidRDefault="00064F27" w:rsidP="00064F27">
          <w:pPr>
            <w:pStyle w:val="C37E8B2AB30E4E5EA1152BB84A134D316"/>
          </w:pPr>
          <w:r>
            <w:rPr>
              <w:rStyle w:val="Platzhaltertext"/>
              <w:rFonts w:eastAsiaTheme="minorHAnsi"/>
            </w:rPr>
            <w:t>Vorname/Nachname</w:t>
          </w:r>
          <w:r w:rsidRPr="006E5B6C">
            <w:rPr>
              <w:rStyle w:val="Platzhaltertext"/>
              <w:rFonts w:eastAsiaTheme="minorHAnsi"/>
            </w:rPr>
            <w:t xml:space="preserve"> eingeben</w:t>
          </w:r>
        </w:p>
      </w:docPartBody>
    </w:docPart>
    <w:docPart>
      <w:docPartPr>
        <w:name w:val="71FC3A43E1F743BFB0CB9706B6B25A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E234CF-6F6C-4D52-8CB3-CA6759969CE3}"/>
      </w:docPartPr>
      <w:docPartBody>
        <w:p w:rsidR="00D764AE" w:rsidRDefault="00064F27" w:rsidP="00064F27">
          <w:pPr>
            <w:pStyle w:val="71FC3A43E1F743BFB0CB9706B6B25A246"/>
          </w:pPr>
          <w:r>
            <w:rPr>
              <w:rStyle w:val="Platzhaltertext"/>
              <w:rFonts w:eastAsiaTheme="minorHAnsi"/>
            </w:rPr>
            <w:t>Adresse</w:t>
          </w:r>
          <w:r w:rsidRPr="006E5B6C">
            <w:rPr>
              <w:rStyle w:val="Platzhaltertext"/>
              <w:rFonts w:eastAsiaTheme="minorHAnsi"/>
            </w:rPr>
            <w:t xml:space="preserve"> eingeben</w:t>
          </w:r>
        </w:p>
      </w:docPartBody>
    </w:docPart>
    <w:docPart>
      <w:docPartPr>
        <w:name w:val="BEC5DC67EBDB419783AD84A3D78012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6A1AEC-82F5-4FF2-A12E-E2ED71DAFA54}"/>
      </w:docPartPr>
      <w:docPartBody>
        <w:p w:rsidR="00D764AE" w:rsidRDefault="00064F27" w:rsidP="00064F27">
          <w:pPr>
            <w:pStyle w:val="BEC5DC67EBDB419783AD84A3D78012136"/>
          </w:pPr>
          <w:r>
            <w:rPr>
              <w:rStyle w:val="Platzhaltertext"/>
              <w:rFonts w:eastAsiaTheme="minorHAnsi"/>
            </w:rPr>
            <w:t>PLZ / Ort eingeben</w:t>
          </w:r>
        </w:p>
      </w:docPartBody>
    </w:docPart>
    <w:docPart>
      <w:docPartPr>
        <w:name w:val="20C54D5AEA084B0392E7512EAA3976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61C009-445E-44EC-A071-62B45139403A}"/>
      </w:docPartPr>
      <w:docPartBody>
        <w:p w:rsidR="00D764AE" w:rsidRDefault="00064F27" w:rsidP="00064F27">
          <w:pPr>
            <w:pStyle w:val="20C54D5AEA084B0392E7512EAA3976C56"/>
          </w:pPr>
          <w:r>
            <w:rPr>
              <w:rStyle w:val="Platzhaltertext"/>
              <w:rFonts w:eastAsiaTheme="minorHAnsi"/>
            </w:rPr>
            <w:t>Telefon / Mobile ein</w:t>
          </w:r>
          <w:r w:rsidRPr="006E5B6C">
            <w:rPr>
              <w:rStyle w:val="Platzhaltertext"/>
              <w:rFonts w:eastAsiaTheme="minorHAnsi"/>
            </w:rPr>
            <w:t>geben</w:t>
          </w:r>
        </w:p>
      </w:docPartBody>
    </w:docPart>
    <w:docPart>
      <w:docPartPr>
        <w:name w:val="2C627B91C469437E873CFC4CD175A0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C24D2C-84FF-456A-93CC-BA5B4E02FC8F}"/>
      </w:docPartPr>
      <w:docPartBody>
        <w:p w:rsidR="00D764AE" w:rsidRDefault="00064F27" w:rsidP="00064F27">
          <w:pPr>
            <w:pStyle w:val="2C627B91C469437E873CFC4CD175A0456"/>
          </w:pPr>
          <w:r>
            <w:rPr>
              <w:rStyle w:val="Platzhaltertext"/>
              <w:rFonts w:eastAsiaTheme="minorHAnsi"/>
            </w:rPr>
            <w:t xml:space="preserve">Emailadresse </w:t>
          </w:r>
          <w:r w:rsidRPr="006E5B6C">
            <w:rPr>
              <w:rStyle w:val="Platzhaltertext"/>
              <w:rFonts w:eastAsiaTheme="minorHAnsi"/>
            </w:rPr>
            <w:t>eingeben</w:t>
          </w:r>
        </w:p>
      </w:docPartBody>
    </w:docPart>
    <w:docPart>
      <w:docPartPr>
        <w:name w:val="2624A15B3CA04F8AA9B8F084E5B856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A13461-BA92-4B99-93E8-3D777DAA61F7}"/>
      </w:docPartPr>
      <w:docPartBody>
        <w:p w:rsidR="00D764AE" w:rsidRDefault="00064F27" w:rsidP="00064F27">
          <w:pPr>
            <w:pStyle w:val="2624A15B3CA04F8AA9B8F084E5B856346"/>
          </w:pPr>
          <w:r>
            <w:rPr>
              <w:rStyle w:val="Platzhaltertext"/>
            </w:rPr>
            <w:t>Verein auswählen</w:t>
          </w:r>
        </w:p>
      </w:docPartBody>
    </w:docPart>
    <w:docPart>
      <w:docPartPr>
        <w:name w:val="D9B5F5CE9E334F03B8CAC8B3501C30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FEEA3D-39DC-49C6-8856-36F0D19616DD}"/>
      </w:docPartPr>
      <w:docPartBody>
        <w:p w:rsidR="00D764AE" w:rsidRDefault="00064F27" w:rsidP="00064F27">
          <w:pPr>
            <w:pStyle w:val="D9B5F5CE9E334F03B8CAC8B3501C30C46"/>
          </w:pPr>
          <w:r>
            <w:rPr>
              <w:rStyle w:val="Platzhaltertext"/>
              <w:rFonts w:eastAsiaTheme="minorHAnsi"/>
            </w:rPr>
            <w:t xml:space="preserve">Bank </w:t>
          </w:r>
          <w:r w:rsidRPr="00B8544A">
            <w:rPr>
              <w:rStyle w:val="Platzhaltertext"/>
              <w:rFonts w:eastAsiaTheme="minorHAnsi"/>
            </w:rPr>
            <w:t>eingeben</w:t>
          </w:r>
        </w:p>
      </w:docPartBody>
    </w:docPart>
    <w:docPart>
      <w:docPartPr>
        <w:name w:val="DB5E3D856EA04533A188506F84FB2F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84FEBE-F76B-4F7A-961F-3C936BDEE75E}"/>
      </w:docPartPr>
      <w:docPartBody>
        <w:p w:rsidR="00D764AE" w:rsidRDefault="00064F27" w:rsidP="00064F27">
          <w:pPr>
            <w:pStyle w:val="DB5E3D856EA04533A188506F84FB2F6F6"/>
          </w:pPr>
          <w:r>
            <w:rPr>
              <w:rStyle w:val="Platzhaltertext"/>
              <w:rFonts w:eastAsiaTheme="minorHAnsi"/>
            </w:rPr>
            <w:t xml:space="preserve">IBAN </w:t>
          </w:r>
          <w:r w:rsidRPr="00B8544A">
            <w:rPr>
              <w:rStyle w:val="Platzhaltertext"/>
              <w:rFonts w:eastAsiaTheme="minorHAnsi"/>
            </w:rPr>
            <w:t>eingeben</w:t>
          </w:r>
        </w:p>
      </w:docPartBody>
    </w:docPart>
    <w:docPart>
      <w:docPartPr>
        <w:name w:val="A716A9B3097741F3852A7BA26381A2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28C9F6-E21E-43F8-8CEF-2D479F6FA4B8}"/>
      </w:docPartPr>
      <w:docPartBody>
        <w:p w:rsidR="00D764AE" w:rsidRDefault="00064F27" w:rsidP="00064F27">
          <w:pPr>
            <w:pStyle w:val="A716A9B3097741F3852A7BA26381A2386"/>
          </w:pPr>
          <w:r>
            <w:rPr>
              <w:rStyle w:val="Platzhaltertext"/>
              <w:rFonts w:eastAsiaTheme="minorHAnsi"/>
            </w:rPr>
            <w:t>Ort / Datum ein</w:t>
          </w:r>
          <w:r w:rsidRPr="00B8544A">
            <w:rPr>
              <w:rStyle w:val="Platzhaltertext"/>
              <w:rFonts w:eastAsiaTheme="minorHAnsi"/>
            </w:rPr>
            <w:t>geben</w:t>
          </w:r>
        </w:p>
      </w:docPartBody>
    </w:docPart>
    <w:docPart>
      <w:docPartPr>
        <w:name w:val="64DC0B5A5C084D0F99D5F04F89DF5C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92382F-A57A-4F1C-9093-9BBB583F5F63}"/>
      </w:docPartPr>
      <w:docPartBody>
        <w:p w:rsidR="00E1174C" w:rsidRDefault="00E77D34" w:rsidP="00E77D34">
          <w:pPr>
            <w:pStyle w:val="64DC0B5A5C084D0F99D5F04F89DF5CCC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674E5FD0E420467F832BB779836CD4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4326C2-012B-4857-98FD-A00AD18149DD}"/>
      </w:docPartPr>
      <w:docPartBody>
        <w:p w:rsidR="00E1174C" w:rsidRDefault="00E77D34" w:rsidP="00E77D34">
          <w:pPr>
            <w:pStyle w:val="674E5FD0E420467F832BB779836CD4D7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  <w:docPart>
      <w:docPartPr>
        <w:name w:val="B7771BFAAEDE4B928EEB56AC74C280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D3E0B2-5343-491E-94A6-70E740256A26}"/>
      </w:docPartPr>
      <w:docPartBody>
        <w:p w:rsidR="00E1174C" w:rsidRDefault="00E77D34" w:rsidP="00E77D34">
          <w:pPr>
            <w:pStyle w:val="B7771BFAAEDE4B928EEB56AC74C280CA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066B5EBD8D884C908BA56B28DA77AE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7454C2-AAC5-4EA1-B0F1-D27FFF30AD3C}"/>
      </w:docPartPr>
      <w:docPartBody>
        <w:p w:rsidR="00E1174C" w:rsidRDefault="00E77D34" w:rsidP="00E77D34">
          <w:pPr>
            <w:pStyle w:val="066B5EBD8D884C908BA56B28DA77AE89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  <w:docPart>
      <w:docPartPr>
        <w:name w:val="8A7A3F74386A49FBB67B28504DF237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52BBD8-12DE-4253-8747-C15FEFC0BD7D}"/>
      </w:docPartPr>
      <w:docPartBody>
        <w:p w:rsidR="00E1174C" w:rsidRDefault="00E77D34" w:rsidP="00E77D34">
          <w:pPr>
            <w:pStyle w:val="8A7A3F74386A49FBB67B28504DF23713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C1A0B4ED1C814FD68610C7536F0844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9D7792-BC8B-406F-B624-46BDD96F217B}"/>
      </w:docPartPr>
      <w:docPartBody>
        <w:p w:rsidR="00E1174C" w:rsidRDefault="00E77D34" w:rsidP="00E77D34">
          <w:pPr>
            <w:pStyle w:val="C1A0B4ED1C814FD68610C7536F084402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  <w:docPart>
      <w:docPartPr>
        <w:name w:val="683637AC03CD4ED9A3A0C2CFACACB4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5D92CE-FD64-4C33-9304-BFD59C2C4896}"/>
      </w:docPartPr>
      <w:docPartBody>
        <w:p w:rsidR="00E1174C" w:rsidRDefault="00E77D34" w:rsidP="00E77D34">
          <w:pPr>
            <w:pStyle w:val="683637AC03CD4ED9A3A0C2CFACACB44D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20EC46B919A448E49F5A112883AC12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E43105-D69D-42F9-97E4-34E3A5EBD480}"/>
      </w:docPartPr>
      <w:docPartBody>
        <w:p w:rsidR="00E1174C" w:rsidRDefault="00E77D34" w:rsidP="00E77D34">
          <w:pPr>
            <w:pStyle w:val="20EC46B919A448E49F5A112883AC1216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  <w:docPart>
      <w:docPartPr>
        <w:name w:val="4497E05CF5F84FCD9C94B229F732E1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5FCEE4-EFFF-409C-B9E6-A9F0163DCD97}"/>
      </w:docPartPr>
      <w:docPartBody>
        <w:p w:rsidR="00E1174C" w:rsidRDefault="00E77D34" w:rsidP="00E77D34">
          <w:pPr>
            <w:pStyle w:val="4497E05CF5F84FCD9C94B229F732E103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04B1E404ACDB4FD1BE3579B77CD96E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BB606E-AD54-4731-8197-4720D34B62C7}"/>
      </w:docPartPr>
      <w:docPartBody>
        <w:p w:rsidR="00E1174C" w:rsidRDefault="00E77D34" w:rsidP="00E77D34">
          <w:pPr>
            <w:pStyle w:val="04B1E404ACDB4FD1BE3579B77CD96EE9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  <w:docPart>
      <w:docPartPr>
        <w:name w:val="EEDA7B488924428E8FD17F2A356464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79D59A-8E71-4ADE-A65B-58EE402DCFD4}"/>
      </w:docPartPr>
      <w:docPartBody>
        <w:p w:rsidR="00E1174C" w:rsidRDefault="00E77D34" w:rsidP="00E77D34">
          <w:pPr>
            <w:pStyle w:val="EEDA7B488924428E8FD17F2A35646401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0F3E77D5E09A47E59E58C2A28B9524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0C5239-B5BB-41FD-ADDE-3C38D986346B}"/>
      </w:docPartPr>
      <w:docPartBody>
        <w:p w:rsidR="00E1174C" w:rsidRDefault="00E77D34" w:rsidP="00E77D34">
          <w:pPr>
            <w:pStyle w:val="0F3E77D5E09A47E59E58C2A28B952415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  <w:docPart>
      <w:docPartPr>
        <w:name w:val="9FC3DF2D44D3439695E4599B43459A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BEF54C-03E3-4843-AB63-D9706625FAC1}"/>
      </w:docPartPr>
      <w:docPartBody>
        <w:p w:rsidR="00E1174C" w:rsidRDefault="00E77D34" w:rsidP="00E77D34">
          <w:pPr>
            <w:pStyle w:val="9FC3DF2D44D3439695E4599B43459A58"/>
          </w:pPr>
          <w:r>
            <w:rPr>
              <w:rStyle w:val="Platzhaltertext"/>
              <w:rFonts w:eastAsiaTheme="minorHAnsi"/>
            </w:rPr>
            <w:t xml:space="preserve">Text </w:t>
          </w:r>
          <w:r w:rsidRPr="0015436A">
            <w:rPr>
              <w:rStyle w:val="Platzhaltertext"/>
            </w:rPr>
            <w:t>ein</w:t>
          </w:r>
          <w:r>
            <w:rPr>
              <w:rStyle w:val="Platzhaltertext"/>
              <w:rFonts w:eastAsiaTheme="minorHAnsi"/>
            </w:rPr>
            <w:t>g</w:t>
          </w:r>
          <w:r w:rsidRPr="0015436A">
            <w:rPr>
              <w:rStyle w:val="Platzhaltertext"/>
            </w:rPr>
            <w:t>eben</w:t>
          </w:r>
        </w:p>
      </w:docPartBody>
    </w:docPart>
    <w:docPart>
      <w:docPartPr>
        <w:name w:val="3D8598BC1FD9457C99AC93BBD278F9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6E94BC-BAE7-4FA8-8DCD-7C71409F82CD}"/>
      </w:docPartPr>
      <w:docPartBody>
        <w:p w:rsidR="00E1174C" w:rsidRDefault="00E77D34" w:rsidP="00E77D34">
          <w:pPr>
            <w:pStyle w:val="3D8598BC1FD9457C99AC93BBD278F93B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5CA91B12CC514B72BF4E679FDD82B1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792C75-6CE6-40CF-AAFA-354A0E27DEC5}"/>
      </w:docPartPr>
      <w:docPartBody>
        <w:p w:rsidR="00E1174C" w:rsidRDefault="00E77D34" w:rsidP="00E77D34">
          <w:pPr>
            <w:pStyle w:val="5CA91B12CC514B72BF4E679FDD82B102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  <w:docPart>
      <w:docPartPr>
        <w:name w:val="B0882BA1BE59409FB5C89B50F6B36A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CFB5E9-9DFC-4E01-ADD0-981D1C8DFBC3}"/>
      </w:docPartPr>
      <w:docPartBody>
        <w:p w:rsidR="00E1174C" w:rsidRDefault="00E77D34" w:rsidP="00E77D34">
          <w:pPr>
            <w:pStyle w:val="B0882BA1BE59409FB5C89B50F6B36A06"/>
          </w:pPr>
          <w:r>
            <w:rPr>
              <w:rStyle w:val="Platzhaltertext"/>
              <w:rFonts w:eastAsiaTheme="minorHAnsi"/>
            </w:rPr>
            <w:t xml:space="preserve">Text </w:t>
          </w:r>
          <w:r w:rsidRPr="0015436A">
            <w:rPr>
              <w:rStyle w:val="Platzhaltertext"/>
            </w:rPr>
            <w:t>ein</w:t>
          </w:r>
          <w:r>
            <w:rPr>
              <w:rStyle w:val="Platzhaltertext"/>
              <w:rFonts w:eastAsiaTheme="minorHAnsi"/>
            </w:rPr>
            <w:t>g</w:t>
          </w:r>
          <w:r w:rsidRPr="0015436A">
            <w:rPr>
              <w:rStyle w:val="Platzhaltertext"/>
            </w:rPr>
            <w:t>eben</w:t>
          </w:r>
        </w:p>
      </w:docPartBody>
    </w:docPart>
    <w:docPart>
      <w:docPartPr>
        <w:name w:val="CF6F71D2FB1D4C1FA1B224319F3D14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8E2FEE-4AA4-4A72-BAF3-63B3C0441EF2}"/>
      </w:docPartPr>
      <w:docPartBody>
        <w:p w:rsidR="00E1174C" w:rsidRDefault="00E77D34" w:rsidP="00E77D34">
          <w:pPr>
            <w:pStyle w:val="CF6F71D2FB1D4C1FA1B224319F3D142A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FDF3FB75CFFF41AEB2A6843A26C045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167882-A3C4-438B-AC5B-AF7682A5D2CE}"/>
      </w:docPartPr>
      <w:docPartBody>
        <w:p w:rsidR="00E1174C" w:rsidRDefault="00E77D34" w:rsidP="00E77D34">
          <w:pPr>
            <w:pStyle w:val="FDF3FB75CFFF41AEB2A6843A26C045B6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  <w:docPart>
      <w:docPartPr>
        <w:name w:val="94EDC0D69AD8409A88802B98D5B803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5A8F2A-27DF-4165-9687-F71CC83B4210}"/>
      </w:docPartPr>
      <w:docPartBody>
        <w:p w:rsidR="00E1174C" w:rsidRDefault="00E77D34" w:rsidP="00E77D34">
          <w:pPr>
            <w:pStyle w:val="94EDC0D69AD8409A88802B98D5B803A5"/>
          </w:pPr>
          <w:r>
            <w:rPr>
              <w:rStyle w:val="Platzhaltertext"/>
              <w:rFonts w:eastAsiaTheme="minorHAnsi"/>
            </w:rPr>
            <w:t xml:space="preserve">Text </w:t>
          </w:r>
          <w:r w:rsidRPr="0015436A">
            <w:rPr>
              <w:rStyle w:val="Platzhaltertext"/>
            </w:rPr>
            <w:t>ein</w:t>
          </w:r>
          <w:r>
            <w:rPr>
              <w:rStyle w:val="Platzhaltertext"/>
              <w:rFonts w:eastAsiaTheme="minorHAnsi"/>
            </w:rPr>
            <w:t>g</w:t>
          </w:r>
          <w:r w:rsidRPr="0015436A">
            <w:rPr>
              <w:rStyle w:val="Platzhaltertext"/>
            </w:rPr>
            <w:t>eben</w:t>
          </w:r>
        </w:p>
      </w:docPartBody>
    </w:docPart>
    <w:docPart>
      <w:docPartPr>
        <w:name w:val="7CA3ECBB0B6449D795921E0FE76D37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F61E10-AA59-4860-9ECB-31456364BE80}"/>
      </w:docPartPr>
      <w:docPartBody>
        <w:p w:rsidR="00E1174C" w:rsidRDefault="00E77D34" w:rsidP="00E77D34">
          <w:pPr>
            <w:pStyle w:val="7CA3ECBB0B6449D795921E0FE76D37F0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B2ABED2B386E4DF2859C6F3276BEF4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6A8934-3067-4620-9649-3F0DCB73925B}"/>
      </w:docPartPr>
      <w:docPartBody>
        <w:p w:rsidR="00E1174C" w:rsidRDefault="00E77D34" w:rsidP="00E77D34">
          <w:pPr>
            <w:pStyle w:val="B2ABED2B386E4DF2859C6F3276BEF485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  <w:docPart>
      <w:docPartPr>
        <w:name w:val="7D7246F67BBE4DEAB46D89AD1C0129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A40BE9-3099-4529-A00B-DCB2286B9588}"/>
      </w:docPartPr>
      <w:docPartBody>
        <w:p w:rsidR="00E1174C" w:rsidRDefault="00E77D34" w:rsidP="00E77D34">
          <w:pPr>
            <w:pStyle w:val="7D7246F67BBE4DEAB46D89AD1C0129D4"/>
          </w:pPr>
          <w:r>
            <w:rPr>
              <w:rStyle w:val="Platzhaltertext"/>
              <w:rFonts w:eastAsiaTheme="minorHAnsi"/>
            </w:rPr>
            <w:t xml:space="preserve">Text </w:t>
          </w:r>
          <w:r w:rsidRPr="0015436A">
            <w:rPr>
              <w:rStyle w:val="Platzhaltertext"/>
            </w:rPr>
            <w:t>ein</w:t>
          </w:r>
          <w:r>
            <w:rPr>
              <w:rStyle w:val="Platzhaltertext"/>
              <w:rFonts w:eastAsiaTheme="minorHAnsi"/>
            </w:rPr>
            <w:t>g</w:t>
          </w:r>
          <w:r w:rsidRPr="0015436A">
            <w:rPr>
              <w:rStyle w:val="Platzhaltertext"/>
            </w:rPr>
            <w:t>eben</w:t>
          </w:r>
        </w:p>
      </w:docPartBody>
    </w:docPart>
    <w:docPart>
      <w:docPartPr>
        <w:name w:val="804A268221A84EF998BABD81735703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89814C-4BC1-455D-A7AC-ABFB1AF91B64}"/>
      </w:docPartPr>
      <w:docPartBody>
        <w:p w:rsidR="00E1174C" w:rsidRDefault="00E77D34" w:rsidP="00E77D34">
          <w:pPr>
            <w:pStyle w:val="804A268221A84EF998BABD81735703CA"/>
          </w:pPr>
          <w:r>
            <w:rPr>
              <w:rFonts w:ascii="Arial" w:hAnsi="Arial" w:cs="Arial"/>
              <w:bCs/>
            </w:rPr>
            <w:t>0</w:t>
          </w:r>
        </w:p>
      </w:docPartBody>
    </w:docPart>
    <w:docPart>
      <w:docPartPr>
        <w:name w:val="6BA78983832B4CF7B3F23894EC79C5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086E06-BA20-4D5D-BF7D-A91F63C20234}"/>
      </w:docPartPr>
      <w:docPartBody>
        <w:p w:rsidR="00E1174C" w:rsidRDefault="00E77D34" w:rsidP="00E77D34">
          <w:pPr>
            <w:pStyle w:val="6BA78983832B4CF7B3F23894EC79C501"/>
          </w:pPr>
          <w:r w:rsidRPr="00226B94">
            <w:rPr>
              <w:rStyle w:val="Platzhaltertext"/>
              <w:rFonts w:eastAsiaTheme="minorHAnsi"/>
              <w:sz w:val="12"/>
              <w:szCs w:val="12"/>
            </w:rPr>
            <w:t>Betrag eingeben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 CE">
    <w:altName w:val="Trebuchet MS"/>
    <w:charset w:val="00"/>
    <w:family w:val="swiss"/>
    <w:pitch w:val="variable"/>
    <w:sig w:usb0="00000001" w:usb1="00000000" w:usb2="00000000" w:usb3="00000000" w:csb0="00000013" w:csb1="00000000"/>
  </w:font>
  <w:font w:name="Frutiger 55 Roman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176"/>
    <w:rsid w:val="00064F27"/>
    <w:rsid w:val="00425176"/>
    <w:rsid w:val="00880819"/>
    <w:rsid w:val="00D764AE"/>
    <w:rsid w:val="00E1174C"/>
    <w:rsid w:val="00E7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77D34"/>
    <w:rPr>
      <w:color w:val="808080"/>
    </w:rPr>
  </w:style>
  <w:style w:type="paragraph" w:customStyle="1" w:styleId="64DC0B5A5C084D0F99D5F04F89DF5CCC">
    <w:name w:val="64DC0B5A5C084D0F99D5F04F89DF5CCC"/>
    <w:rsid w:val="00E77D34"/>
  </w:style>
  <w:style w:type="paragraph" w:customStyle="1" w:styleId="674E5FD0E420467F832BB779836CD4D7">
    <w:name w:val="674E5FD0E420467F832BB779836CD4D7"/>
    <w:rsid w:val="00E77D34"/>
  </w:style>
  <w:style w:type="paragraph" w:customStyle="1" w:styleId="B7771BFAAEDE4B928EEB56AC74C280CA">
    <w:name w:val="B7771BFAAEDE4B928EEB56AC74C280CA"/>
    <w:rsid w:val="00E77D34"/>
  </w:style>
  <w:style w:type="paragraph" w:customStyle="1" w:styleId="066B5EBD8D884C908BA56B28DA77AE89">
    <w:name w:val="066B5EBD8D884C908BA56B28DA77AE89"/>
    <w:rsid w:val="00E77D34"/>
  </w:style>
  <w:style w:type="paragraph" w:customStyle="1" w:styleId="8A7A3F74386A49FBB67B28504DF23713">
    <w:name w:val="8A7A3F74386A49FBB67B28504DF23713"/>
    <w:rsid w:val="00E77D34"/>
  </w:style>
  <w:style w:type="paragraph" w:customStyle="1" w:styleId="C1A0B4ED1C814FD68610C7536F084402">
    <w:name w:val="C1A0B4ED1C814FD68610C7536F084402"/>
    <w:rsid w:val="00E77D34"/>
  </w:style>
  <w:style w:type="paragraph" w:customStyle="1" w:styleId="683637AC03CD4ED9A3A0C2CFACACB44D">
    <w:name w:val="683637AC03CD4ED9A3A0C2CFACACB44D"/>
    <w:rsid w:val="00E77D34"/>
  </w:style>
  <w:style w:type="paragraph" w:customStyle="1" w:styleId="20EC46B919A448E49F5A112883AC1216">
    <w:name w:val="20EC46B919A448E49F5A112883AC1216"/>
    <w:rsid w:val="00E77D34"/>
  </w:style>
  <w:style w:type="paragraph" w:customStyle="1" w:styleId="4497E05CF5F84FCD9C94B229F732E103">
    <w:name w:val="4497E05CF5F84FCD9C94B229F732E103"/>
    <w:rsid w:val="00E77D34"/>
  </w:style>
  <w:style w:type="paragraph" w:customStyle="1" w:styleId="04B1E404ACDB4FD1BE3579B77CD96EE9">
    <w:name w:val="04B1E404ACDB4FD1BE3579B77CD96EE9"/>
    <w:rsid w:val="00E77D34"/>
  </w:style>
  <w:style w:type="paragraph" w:customStyle="1" w:styleId="EEDA7B488924428E8FD17F2A35646401">
    <w:name w:val="EEDA7B488924428E8FD17F2A35646401"/>
    <w:rsid w:val="00E77D34"/>
  </w:style>
  <w:style w:type="paragraph" w:customStyle="1" w:styleId="0F3E77D5E09A47E59E58C2A28B952415">
    <w:name w:val="0F3E77D5E09A47E59E58C2A28B952415"/>
    <w:rsid w:val="00E77D34"/>
  </w:style>
  <w:style w:type="paragraph" w:customStyle="1" w:styleId="9FC3DF2D44D3439695E4599B43459A58">
    <w:name w:val="9FC3DF2D44D3439695E4599B43459A58"/>
    <w:rsid w:val="00E77D34"/>
  </w:style>
  <w:style w:type="paragraph" w:customStyle="1" w:styleId="3D8598BC1FD9457C99AC93BBD278F93B">
    <w:name w:val="3D8598BC1FD9457C99AC93BBD278F93B"/>
    <w:rsid w:val="00E77D34"/>
  </w:style>
  <w:style w:type="paragraph" w:customStyle="1" w:styleId="5CA91B12CC514B72BF4E679FDD82B102">
    <w:name w:val="5CA91B12CC514B72BF4E679FDD82B102"/>
    <w:rsid w:val="00E77D34"/>
  </w:style>
  <w:style w:type="paragraph" w:customStyle="1" w:styleId="B0882BA1BE59409FB5C89B50F6B36A06">
    <w:name w:val="B0882BA1BE59409FB5C89B50F6B36A06"/>
    <w:rsid w:val="00E77D34"/>
  </w:style>
  <w:style w:type="paragraph" w:customStyle="1" w:styleId="CF6F71D2FB1D4C1FA1B224319F3D142A">
    <w:name w:val="CF6F71D2FB1D4C1FA1B224319F3D142A"/>
    <w:rsid w:val="00E77D34"/>
  </w:style>
  <w:style w:type="paragraph" w:customStyle="1" w:styleId="FDF3FB75CFFF41AEB2A6843A26C045B6">
    <w:name w:val="FDF3FB75CFFF41AEB2A6843A26C045B6"/>
    <w:rsid w:val="00E77D34"/>
  </w:style>
  <w:style w:type="paragraph" w:customStyle="1" w:styleId="94EDC0D69AD8409A88802B98D5B803A5">
    <w:name w:val="94EDC0D69AD8409A88802B98D5B803A5"/>
    <w:rsid w:val="00E77D34"/>
  </w:style>
  <w:style w:type="paragraph" w:customStyle="1" w:styleId="7CA3ECBB0B6449D795921E0FE76D37F0">
    <w:name w:val="7CA3ECBB0B6449D795921E0FE76D37F0"/>
    <w:rsid w:val="00E77D34"/>
  </w:style>
  <w:style w:type="paragraph" w:customStyle="1" w:styleId="B2ABED2B386E4DF2859C6F3276BEF485">
    <w:name w:val="B2ABED2B386E4DF2859C6F3276BEF485"/>
    <w:rsid w:val="00E77D34"/>
  </w:style>
  <w:style w:type="paragraph" w:customStyle="1" w:styleId="7D7246F67BBE4DEAB46D89AD1C0129D4">
    <w:name w:val="7D7246F67BBE4DEAB46D89AD1C0129D4"/>
    <w:rsid w:val="00E77D34"/>
  </w:style>
  <w:style w:type="paragraph" w:customStyle="1" w:styleId="804A268221A84EF998BABD81735703CA">
    <w:name w:val="804A268221A84EF998BABD81735703CA"/>
    <w:rsid w:val="00E77D34"/>
  </w:style>
  <w:style w:type="paragraph" w:customStyle="1" w:styleId="6BA78983832B4CF7B3F23894EC79C501">
    <w:name w:val="6BA78983832B4CF7B3F23894EC79C501"/>
    <w:rsid w:val="00E77D34"/>
  </w:style>
  <w:style w:type="paragraph" w:customStyle="1" w:styleId="69B9DA004C6C4096BAA98B09582BEF326">
    <w:name w:val="69B9DA004C6C4096BAA98B09582BEF32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C37E8B2AB30E4E5EA1152BB84A134D316">
    <w:name w:val="C37E8B2AB30E4E5EA1152BB84A134D31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71FC3A43E1F743BFB0CB9706B6B25A246">
    <w:name w:val="71FC3A43E1F743BFB0CB9706B6B25A24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BEC5DC67EBDB419783AD84A3D78012136">
    <w:name w:val="BEC5DC67EBDB419783AD84A3D7801213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20C54D5AEA084B0392E7512EAA3976C56">
    <w:name w:val="20C54D5AEA084B0392E7512EAA3976C5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2C627B91C469437E873CFC4CD175A0456">
    <w:name w:val="2C627B91C469437E873CFC4CD175A045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2624A15B3CA04F8AA9B8F084E5B856346">
    <w:name w:val="2624A15B3CA04F8AA9B8F084E5B85634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D9B5F5CE9E334F03B8CAC8B3501C30C46">
    <w:name w:val="D9B5F5CE9E334F03B8CAC8B3501C30C4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DB5E3D856EA04533A188506F84FB2F6F6">
    <w:name w:val="DB5E3D856EA04533A188506F84FB2F6F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  <w:style w:type="paragraph" w:customStyle="1" w:styleId="A716A9B3097741F3852A7BA26381A2386">
    <w:name w:val="A716A9B3097741F3852A7BA26381A2386"/>
    <w:rsid w:val="00064F27"/>
    <w:pPr>
      <w:spacing w:after="0" w:line="240" w:lineRule="auto"/>
    </w:pPr>
    <w:rPr>
      <w:rFonts w:ascii="Univers CE" w:eastAsia="Times New Roman" w:hAnsi="Univers CE" w:cs="Times New Roman"/>
      <w:b/>
      <w:color w:val="000000"/>
      <w:szCs w:val="20"/>
      <w:lang w:val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6DF8D6D-0CFF-4CAE-9B32-C49FDB5C1CE3}">
  <we:reference id="wa104099688" version="1.3.0.0" store="de-DE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NAAU-Abrechnungsformular.dotx</Template>
  <TotalTime>0</TotalTime>
  <Pages>1</Pages>
  <Words>245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Silvio Messmer</dc:creator>
  <cp:lastModifiedBy>Silvio Messmer</cp:lastModifiedBy>
  <cp:revision>15</cp:revision>
  <cp:lastPrinted>2021-09-13T15:55:00Z</cp:lastPrinted>
  <dcterms:created xsi:type="dcterms:W3CDTF">2021-10-13T21:30:00Z</dcterms:created>
  <dcterms:modified xsi:type="dcterms:W3CDTF">2024-03-06T21:07:00Z</dcterms:modified>
</cp:coreProperties>
</file>